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EB" w:rsidRDefault="006B21EB">
      <w:pPr>
        <w:spacing w:after="599"/>
        <w:ind w:left="51" w:firstLine="0"/>
      </w:pPr>
      <w:r w:rsidRPr="00B3309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i1025" type="#_x0000_t75" style="width:536.25pt;height:757.5pt;visibility:visible">
            <v:imagedata r:id="rId4" o:title=""/>
          </v:shape>
        </w:pict>
      </w:r>
    </w:p>
    <w:sectPr w:rsidR="006B21EB" w:rsidSect="00202320">
      <w:pgSz w:w="11899" w:h="16838"/>
      <w:pgMar w:top="580" w:right="529" w:bottom="1053" w:left="52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3B86"/>
    <w:rsid w:val="00202320"/>
    <w:rsid w:val="00674ABC"/>
    <w:rsid w:val="006B21EB"/>
    <w:rsid w:val="00A83B86"/>
    <w:rsid w:val="00AC723A"/>
    <w:rsid w:val="00AF626F"/>
    <w:rsid w:val="00B3309C"/>
    <w:rsid w:val="00B92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320"/>
    <w:pPr>
      <w:spacing w:after="3" w:line="259" w:lineRule="auto"/>
      <w:ind w:left="10" w:hanging="10"/>
    </w:pPr>
    <w:rPr>
      <w:rFonts w:ascii="Arial" w:hAnsi="Arial" w:cs="Arial"/>
      <w:color w:val="000000"/>
      <w:sz w:val="1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0</Words>
  <Characters>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ДНС</cp:lastModifiedBy>
  <cp:revision>3</cp:revision>
  <dcterms:created xsi:type="dcterms:W3CDTF">2020-12-02T16:34:00Z</dcterms:created>
  <dcterms:modified xsi:type="dcterms:W3CDTF">2020-12-10T15:41:00Z</dcterms:modified>
</cp:coreProperties>
</file>