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F6" w:rsidRPr="00350AB9" w:rsidRDefault="005107F6">
      <w:pPr>
        <w:rPr>
          <w:b/>
          <w:sz w:val="28"/>
          <w:szCs w:val="28"/>
        </w:rPr>
      </w:pPr>
      <w:r w:rsidRPr="00350AB9">
        <w:rPr>
          <w:b/>
          <w:sz w:val="28"/>
          <w:szCs w:val="28"/>
        </w:rPr>
        <w:t xml:space="preserve">Фоторепортаж о проведении тематической недели «Космос», </w:t>
      </w:r>
      <w:r>
        <w:rPr>
          <w:b/>
          <w:sz w:val="28"/>
          <w:szCs w:val="28"/>
        </w:rPr>
        <w:t xml:space="preserve">посвященной </w:t>
      </w:r>
      <w:r w:rsidRPr="00350AB9">
        <w:rPr>
          <w:b/>
          <w:sz w:val="28"/>
          <w:szCs w:val="28"/>
        </w:rPr>
        <w:t>60-летию полета Юрия Гагарина в космос.</w: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>Цель: формирование представлений детей о космосе.</w: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>Задачи: Расширять представления детей о многообразии космоса. Познакомить с животными, первыми побывавшими в космосе, с первым летчиком-космонавтом Ю. А. Гагариным. Воспитывать любознательность, чувство гордости к своей стране.</w: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Провели воспитатели  группы №11  Швецова О. Ю., Чезганова В.Б.   </w:t>
      </w:r>
    </w:p>
    <w:p w:rsidR="005107F6" w:rsidRDefault="005107F6">
      <w:pPr>
        <w:rPr>
          <w:sz w:val="28"/>
          <w:szCs w:val="28"/>
        </w:rPr>
      </w:pPr>
    </w:p>
    <w:p w:rsidR="005107F6" w:rsidRDefault="005107F6">
      <w:pPr>
        <w:rPr>
          <w:sz w:val="28"/>
          <w:szCs w:val="28"/>
        </w:rPr>
      </w:pPr>
    </w:p>
    <w:p w:rsidR="005107F6" w:rsidRDefault="005107F6">
      <w:pPr>
        <w:rPr>
          <w:sz w:val="28"/>
          <w:szCs w:val="28"/>
        </w:rPr>
      </w:pPr>
      <w:r w:rsidRPr="00A9672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41.5pt;height:181.5pt;visibility:visible">
            <v:imagedata r:id="rId4" o:title=""/>
          </v:shape>
        </w:pict>
      </w:r>
      <w:r>
        <w:rPr>
          <w:sz w:val="28"/>
          <w:szCs w:val="28"/>
        </w:rPr>
        <w:t xml:space="preserve">             </w:t>
      </w:r>
      <w:r w:rsidRPr="00A96722">
        <w:rPr>
          <w:noProof/>
          <w:lang w:eastAsia="ru-RU"/>
        </w:rPr>
        <w:pict>
          <v:shape id="Рисунок 3" o:spid="_x0000_i1026" type="#_x0000_t75" style="width:243.75pt;height:180.75pt;visibility:visible">
            <v:imagedata r:id="rId5" o:title=""/>
          </v:shape>
        </w:pic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 xml:space="preserve"> Дидактическая игра Собери картинку                  НОД. Ознакомление с окружающим</w: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 xml:space="preserve"> по теме «Космос.»                                                       «Космос.»                                                                                         </w: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5107F6" w:rsidRDefault="005107F6">
      <w:pPr>
        <w:rPr>
          <w:sz w:val="28"/>
          <w:szCs w:val="28"/>
        </w:rPr>
      </w:pPr>
      <w:r w:rsidRPr="00A96722">
        <w:rPr>
          <w:noProof/>
          <w:lang w:eastAsia="ru-RU"/>
        </w:rPr>
        <w:pict>
          <v:shape id="Рисунок 4" o:spid="_x0000_i1027" type="#_x0000_t75" style="width:240.75pt;height:180.75pt;visibility:visible">
            <v:imagedata r:id="rId6" o:title=""/>
          </v:shape>
        </w:pict>
      </w:r>
      <w:r>
        <w:rPr>
          <w:sz w:val="28"/>
          <w:szCs w:val="28"/>
        </w:rPr>
        <w:t xml:space="preserve">      </w:t>
      </w:r>
      <w:r w:rsidRPr="00A96722">
        <w:rPr>
          <w:noProof/>
          <w:lang w:eastAsia="ru-RU"/>
        </w:rPr>
        <w:pict>
          <v:shape id="Рисунок 6" o:spid="_x0000_i1028" type="#_x0000_t75" style="width:262.5pt;height:179.25pt;visibility:visible">
            <v:imagedata r:id="rId7" o:title=""/>
          </v:shape>
        </w:pic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>НОД. Лепка «Ракета»                                          Выставка «КосмоСтарт»</w:t>
      </w:r>
    </w:p>
    <w:p w:rsidR="005107F6" w:rsidRDefault="005107F6">
      <w:pPr>
        <w:rPr>
          <w:sz w:val="28"/>
          <w:szCs w:val="28"/>
        </w:rPr>
      </w:pPr>
    </w:p>
    <w:p w:rsidR="005107F6" w:rsidRDefault="005107F6">
      <w:pPr>
        <w:rPr>
          <w:sz w:val="28"/>
          <w:szCs w:val="28"/>
        </w:rPr>
      </w:pPr>
    </w:p>
    <w:p w:rsidR="005107F6" w:rsidRDefault="005107F6">
      <w:pPr>
        <w:rPr>
          <w:noProof/>
        </w:rPr>
      </w:pPr>
      <w:r w:rsidRPr="00A96722">
        <w:rPr>
          <w:noProof/>
          <w:lang w:eastAsia="ru-RU"/>
        </w:rPr>
        <w:pict>
          <v:shape id="Рисунок 9" o:spid="_x0000_i1029" type="#_x0000_t75" style="width:228pt;height:180pt;visibility:visible">
            <v:imagedata r:id="rId8" o:title=""/>
          </v:shape>
        </w:pict>
      </w:r>
      <w:r>
        <w:rPr>
          <w:noProof/>
        </w:rPr>
        <w:t xml:space="preserve">                           </w:t>
      </w:r>
      <w:r w:rsidRPr="00A96722">
        <w:rPr>
          <w:noProof/>
          <w:lang w:eastAsia="ru-RU"/>
        </w:rPr>
        <w:pict>
          <v:shape id="Рисунок 1" o:spid="_x0000_i1030" type="#_x0000_t75" style="width:234pt;height:174pt;visibility:visible">
            <v:imagedata r:id="rId9" o:title=""/>
          </v:shape>
        </w:pic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>Экскурсия на выставку «КосмоСтарт»</w:t>
      </w:r>
    </w:p>
    <w:p w:rsidR="005107F6" w:rsidRDefault="005107F6">
      <w:pPr>
        <w:rPr>
          <w:sz w:val="28"/>
          <w:szCs w:val="28"/>
        </w:rPr>
      </w:pPr>
    </w:p>
    <w:p w:rsidR="005107F6" w:rsidRDefault="005107F6">
      <w:pPr>
        <w:rPr>
          <w:sz w:val="28"/>
          <w:szCs w:val="28"/>
        </w:rPr>
      </w:pPr>
      <w:r w:rsidRPr="00A96722">
        <w:rPr>
          <w:noProof/>
          <w:lang w:eastAsia="ru-RU"/>
        </w:rPr>
        <w:pict>
          <v:shape id="Рисунок 5" o:spid="_x0000_i1031" type="#_x0000_t75" style="width:226.5pt;height:301.5pt;visibility:visible">
            <v:imagedata r:id="rId10" o:title=""/>
          </v:shape>
        </w:pict>
      </w:r>
      <w:r>
        <w:rPr>
          <w:sz w:val="28"/>
          <w:szCs w:val="28"/>
        </w:rPr>
        <w:t xml:space="preserve">             </w:t>
      </w:r>
      <w:r w:rsidRPr="00A96722">
        <w:rPr>
          <w:noProof/>
          <w:lang w:eastAsia="ru-RU"/>
        </w:rPr>
        <w:pict>
          <v:shape id="Рисунок 7" o:spid="_x0000_i1032" type="#_x0000_t75" style="width:255.75pt;height:228pt;visibility:visible">
            <v:imagedata r:id="rId11" o:title=""/>
          </v:shape>
        </w:pic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>Участник конкурса 5 открытого фести-              Папка-передвижка для родителей «День</w:t>
      </w:r>
    </w:p>
    <w:p w:rsidR="005107F6" w:rsidRDefault="005107F6">
      <w:pPr>
        <w:rPr>
          <w:sz w:val="28"/>
          <w:szCs w:val="28"/>
        </w:rPr>
      </w:pPr>
      <w:r>
        <w:rPr>
          <w:sz w:val="28"/>
          <w:szCs w:val="28"/>
        </w:rPr>
        <w:t>валя «Мир науки, технологий и космо-             космонавтики.»</w:t>
      </w:r>
    </w:p>
    <w:p w:rsidR="005107F6" w:rsidRPr="00361FB1" w:rsidRDefault="005107F6">
      <w:pPr>
        <w:rPr>
          <w:sz w:val="28"/>
          <w:szCs w:val="28"/>
        </w:rPr>
      </w:pPr>
      <w:r>
        <w:rPr>
          <w:sz w:val="28"/>
          <w:szCs w:val="28"/>
        </w:rPr>
        <w:t xml:space="preserve">са глазами особого ребенка.»                    </w:t>
      </w:r>
    </w:p>
    <w:sectPr w:rsidR="005107F6" w:rsidRPr="00361FB1" w:rsidSect="002C59F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FA5"/>
    <w:rsid w:val="00040FDA"/>
    <w:rsid w:val="00127BF3"/>
    <w:rsid w:val="002816BB"/>
    <w:rsid w:val="002C59FB"/>
    <w:rsid w:val="00350AB9"/>
    <w:rsid w:val="00361FB1"/>
    <w:rsid w:val="004A6D96"/>
    <w:rsid w:val="004C21BD"/>
    <w:rsid w:val="005107F6"/>
    <w:rsid w:val="007A71F2"/>
    <w:rsid w:val="00843025"/>
    <w:rsid w:val="00920299"/>
    <w:rsid w:val="00965645"/>
    <w:rsid w:val="00A14AB7"/>
    <w:rsid w:val="00A96722"/>
    <w:rsid w:val="00AC095B"/>
    <w:rsid w:val="00B5512D"/>
    <w:rsid w:val="00BE3577"/>
    <w:rsid w:val="00C328D7"/>
    <w:rsid w:val="00D94FA5"/>
    <w:rsid w:val="00E401D6"/>
    <w:rsid w:val="00E430D1"/>
    <w:rsid w:val="00F25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7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181</Words>
  <Characters>1038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</dc:creator>
  <cp:keywords/>
  <dc:description/>
  <cp:lastModifiedBy>oksana</cp:lastModifiedBy>
  <cp:revision>3</cp:revision>
  <cp:lastPrinted>2021-04-19T08:58:00Z</cp:lastPrinted>
  <dcterms:created xsi:type="dcterms:W3CDTF">2021-04-19T08:27:00Z</dcterms:created>
  <dcterms:modified xsi:type="dcterms:W3CDTF">2021-04-19T08:58:00Z</dcterms:modified>
</cp:coreProperties>
</file>