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004" w:rsidRDefault="00DA6004" w:rsidP="00A9504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Фотоотчет о проведении краткосрочного проекта « День Космонавтики»</w:t>
      </w:r>
    </w:p>
    <w:p w:rsidR="00DA6004" w:rsidRDefault="00DA6004" w:rsidP="00A9504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 Родионова С.А.</w:t>
      </w:r>
    </w:p>
    <w:p w:rsidR="00DA6004" w:rsidRDefault="00DA6004" w:rsidP="003E325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3259">
        <w:rPr>
          <w:rFonts w:ascii="Times New Roman" w:hAnsi="Times New Roman"/>
          <w:sz w:val="28"/>
          <w:szCs w:val="28"/>
        </w:rPr>
        <w:t>- Формирование у дошкольников первичных представлений о Вселенной, галактике, планет</w:t>
      </w:r>
      <w:r>
        <w:rPr>
          <w:rFonts w:ascii="Times New Roman" w:hAnsi="Times New Roman"/>
          <w:sz w:val="28"/>
          <w:szCs w:val="28"/>
        </w:rPr>
        <w:t>ах, звездах, космонавтах и др;  д</w:t>
      </w:r>
      <w:r w:rsidRPr="003E3259">
        <w:rPr>
          <w:rFonts w:ascii="Times New Roman" w:hAnsi="Times New Roman"/>
          <w:sz w:val="28"/>
          <w:szCs w:val="28"/>
        </w:rPr>
        <w:t>ать детям представление о космосе</w:t>
      </w:r>
      <w:r>
        <w:rPr>
          <w:rFonts w:ascii="Times New Roman" w:hAnsi="Times New Roman"/>
          <w:sz w:val="28"/>
          <w:szCs w:val="28"/>
        </w:rPr>
        <w:t>; п</w:t>
      </w:r>
      <w:r w:rsidRPr="003E3259">
        <w:rPr>
          <w:rFonts w:ascii="Times New Roman" w:hAnsi="Times New Roman"/>
          <w:sz w:val="28"/>
          <w:szCs w:val="28"/>
        </w:rPr>
        <w:t>ознакоми</w:t>
      </w:r>
      <w:r>
        <w:rPr>
          <w:rFonts w:ascii="Times New Roman" w:hAnsi="Times New Roman"/>
          <w:sz w:val="28"/>
          <w:szCs w:val="28"/>
        </w:rPr>
        <w:t>ть детей с понятием «космодром».</w:t>
      </w:r>
    </w:p>
    <w:p w:rsidR="00DA6004" w:rsidRDefault="00DA6004" w:rsidP="003E325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3259">
        <w:rPr>
          <w:rFonts w:ascii="Times New Roman" w:hAnsi="Times New Roman"/>
          <w:sz w:val="28"/>
          <w:szCs w:val="28"/>
        </w:rPr>
        <w:t xml:space="preserve">Научить детей формировать цель проекта, </w:t>
      </w:r>
      <w:r>
        <w:rPr>
          <w:rFonts w:ascii="Times New Roman" w:hAnsi="Times New Roman"/>
          <w:sz w:val="28"/>
          <w:szCs w:val="28"/>
        </w:rPr>
        <w:t>планировать свою деятельность; п</w:t>
      </w:r>
      <w:r w:rsidRPr="003E3259">
        <w:rPr>
          <w:rFonts w:ascii="Times New Roman" w:hAnsi="Times New Roman"/>
          <w:sz w:val="28"/>
          <w:szCs w:val="28"/>
        </w:rPr>
        <w:t>ознакомить дете</w:t>
      </w:r>
      <w:r>
        <w:rPr>
          <w:rFonts w:ascii="Times New Roman" w:hAnsi="Times New Roman"/>
          <w:sz w:val="28"/>
          <w:szCs w:val="28"/>
        </w:rPr>
        <w:t>й с историей освоения космоса; д</w:t>
      </w:r>
      <w:r w:rsidRPr="003E3259">
        <w:rPr>
          <w:rFonts w:ascii="Times New Roman" w:hAnsi="Times New Roman"/>
          <w:sz w:val="28"/>
          <w:szCs w:val="28"/>
        </w:rPr>
        <w:t>ать представление о солнечной системе и порядке расположения планет вокруг солнца</w:t>
      </w:r>
      <w:r>
        <w:rPr>
          <w:rFonts w:ascii="Times New Roman" w:hAnsi="Times New Roman"/>
          <w:sz w:val="28"/>
          <w:szCs w:val="28"/>
        </w:rPr>
        <w:t>, познакомить с их названиями; п</w:t>
      </w:r>
      <w:r w:rsidRPr="003E3259">
        <w:rPr>
          <w:rFonts w:ascii="Times New Roman" w:hAnsi="Times New Roman"/>
          <w:sz w:val="28"/>
          <w:szCs w:val="28"/>
        </w:rPr>
        <w:t>ознакомить с нашей галактикой, дать предста</w:t>
      </w:r>
      <w:r>
        <w:rPr>
          <w:rFonts w:ascii="Times New Roman" w:hAnsi="Times New Roman"/>
          <w:sz w:val="28"/>
          <w:szCs w:val="28"/>
        </w:rPr>
        <w:t>вление о звездах и созвездиях; у</w:t>
      </w:r>
      <w:r w:rsidRPr="003E3259">
        <w:rPr>
          <w:rFonts w:ascii="Times New Roman" w:hAnsi="Times New Roman"/>
          <w:sz w:val="28"/>
          <w:szCs w:val="28"/>
        </w:rPr>
        <w:t xml:space="preserve">глубить и расширить знания о профессии – космонавт. </w:t>
      </w:r>
    </w:p>
    <w:p w:rsidR="00DA6004" w:rsidRDefault="00DA6004" w:rsidP="003E32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b/>
          <w:sz w:val="28"/>
          <w:szCs w:val="28"/>
        </w:rPr>
        <w:t>НОД « История освоения космоса»</w:t>
      </w:r>
    </w:p>
    <w:p w:rsidR="00DA6004" w:rsidRDefault="00DA6004" w:rsidP="003E3259">
      <w:pPr>
        <w:rPr>
          <w:rFonts w:ascii="Times New Roman" w:hAnsi="Times New Roman"/>
          <w:b/>
          <w:sz w:val="28"/>
          <w:szCs w:val="28"/>
        </w:rPr>
      </w:pPr>
    </w:p>
    <w:p w:rsidR="00DA6004" w:rsidRDefault="00DA6004" w:rsidP="00A95043">
      <w:pPr>
        <w:jc w:val="center"/>
        <w:rPr>
          <w:rFonts w:ascii="Times New Roman" w:hAnsi="Times New Roman"/>
          <w:b/>
          <w:sz w:val="28"/>
          <w:szCs w:val="28"/>
        </w:rPr>
      </w:pPr>
      <w:r w:rsidRPr="00B57130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65.25pt;height:171pt;visibility:visible">
            <v:imagedata r:id="rId4" o:title=""/>
          </v:shape>
        </w:pict>
      </w:r>
    </w:p>
    <w:p w:rsidR="00DA6004" w:rsidRDefault="00DA6004" w:rsidP="003E32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Дидактическая игра « Космос»</w:t>
      </w:r>
    </w:p>
    <w:p w:rsidR="00DA6004" w:rsidRDefault="00DA6004" w:rsidP="00A95043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5713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6" type="#_x0000_t75" style="width:356.25pt;height:142.5pt;visibility:visible">
            <v:imagedata r:id="rId5" o:title=""/>
          </v:shape>
        </w:pict>
      </w:r>
    </w:p>
    <w:p w:rsidR="00DA6004" w:rsidRDefault="00DA6004" w:rsidP="00A95043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A6004" w:rsidRDefault="00DA6004" w:rsidP="00A95043">
      <w:pPr>
        <w:jc w:val="center"/>
        <w:rPr>
          <w:rFonts w:ascii="Times New Roman" w:hAnsi="Times New Roman"/>
          <w:sz w:val="28"/>
          <w:szCs w:val="28"/>
        </w:rPr>
      </w:pPr>
    </w:p>
    <w:p w:rsidR="00DA6004" w:rsidRDefault="00DA6004" w:rsidP="003E32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  <w:t>Дидактическая игра « Собери ракету из геометрических фигур»</w:t>
      </w:r>
    </w:p>
    <w:p w:rsidR="00DA6004" w:rsidRDefault="00DA6004" w:rsidP="003E3259">
      <w:pPr>
        <w:rPr>
          <w:rFonts w:ascii="Times New Roman" w:hAnsi="Times New Roman"/>
          <w:b/>
          <w:sz w:val="28"/>
          <w:szCs w:val="28"/>
        </w:rPr>
      </w:pPr>
      <w:r w:rsidRPr="00B57130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6" o:spid="_x0000_i1027" type="#_x0000_t75" style="width:463.5pt;height:214.5pt;visibility:visible">
            <v:imagedata r:id="rId6" o:title=""/>
          </v:shape>
        </w:pict>
      </w:r>
    </w:p>
    <w:p w:rsidR="00DA6004" w:rsidRDefault="00DA6004" w:rsidP="003E32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Выставка рисунков « Удивительный мир космоса»</w:t>
      </w:r>
    </w:p>
    <w:p w:rsidR="00DA6004" w:rsidRDefault="00DA6004" w:rsidP="003E3259">
      <w:pPr>
        <w:rPr>
          <w:rFonts w:ascii="Times New Roman" w:hAnsi="Times New Roman"/>
          <w:b/>
          <w:sz w:val="28"/>
          <w:szCs w:val="28"/>
        </w:rPr>
      </w:pPr>
      <w:r w:rsidRPr="00B57130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7" o:spid="_x0000_i1028" type="#_x0000_t75" style="width:463.5pt;height:214.5pt;visibility:visible">
            <v:imagedata r:id="rId7" o:title=""/>
          </v:shape>
        </w:pict>
      </w:r>
    </w:p>
    <w:p w:rsidR="00DA6004" w:rsidRDefault="00DA6004" w:rsidP="003E32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Презентация « День Космонавтики»</w:t>
      </w:r>
    </w:p>
    <w:p w:rsidR="00DA6004" w:rsidRDefault="00DA6004" w:rsidP="003E3259">
      <w:pPr>
        <w:rPr>
          <w:rFonts w:ascii="Times New Roman" w:hAnsi="Times New Roman"/>
          <w:b/>
          <w:sz w:val="28"/>
          <w:szCs w:val="28"/>
        </w:rPr>
      </w:pPr>
      <w:r w:rsidRPr="00B57130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8" o:spid="_x0000_i1029" type="#_x0000_t75" style="width:463.5pt;height:169.5pt;visibility:visible">
            <v:imagedata r:id="rId8" o:title=""/>
          </v:shape>
        </w:pict>
      </w:r>
    </w:p>
    <w:p w:rsidR="00DA6004" w:rsidRDefault="00DA6004" w:rsidP="003E32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Конструирование из игрового пособия  Дары Фребеля</w:t>
      </w:r>
    </w:p>
    <w:p w:rsidR="00DA6004" w:rsidRDefault="00DA6004" w:rsidP="003E32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« Космический корабль»</w:t>
      </w:r>
    </w:p>
    <w:p w:rsidR="00DA6004" w:rsidRDefault="00DA6004" w:rsidP="003E3259">
      <w:pPr>
        <w:rPr>
          <w:rFonts w:ascii="Times New Roman" w:hAnsi="Times New Roman"/>
          <w:b/>
          <w:sz w:val="28"/>
          <w:szCs w:val="28"/>
        </w:rPr>
      </w:pPr>
      <w:r w:rsidRPr="00B57130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9" o:spid="_x0000_i1030" type="#_x0000_t75" style="width:463.5pt;height:214.5pt;visibility:visible">
            <v:imagedata r:id="rId9" o:title=""/>
          </v:shape>
        </w:pict>
      </w:r>
    </w:p>
    <w:p w:rsidR="00DA6004" w:rsidRDefault="00DA6004" w:rsidP="003E32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Участие в фестивале лего- конструирования « КосмоСтарт»</w:t>
      </w:r>
    </w:p>
    <w:p w:rsidR="00DA6004" w:rsidRDefault="00DA6004" w:rsidP="003E3259">
      <w:pPr>
        <w:rPr>
          <w:rFonts w:ascii="Times New Roman" w:hAnsi="Times New Roman"/>
          <w:b/>
          <w:sz w:val="28"/>
          <w:szCs w:val="28"/>
        </w:rPr>
      </w:pPr>
      <w:r w:rsidRPr="00B57130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0" o:spid="_x0000_i1031" type="#_x0000_t75" style="width:463.5pt;height:214.5pt;visibility:visible">
            <v:imagedata r:id="rId10" o:title=""/>
          </v:shape>
        </w:pict>
      </w:r>
    </w:p>
    <w:p w:rsidR="00DA6004" w:rsidRDefault="00DA6004" w:rsidP="003E32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Литература</w:t>
      </w:r>
    </w:p>
    <w:p w:rsidR="00DA6004" w:rsidRPr="003E3259" w:rsidRDefault="00DA6004" w:rsidP="003E3259">
      <w:pPr>
        <w:rPr>
          <w:rFonts w:ascii="Times New Roman" w:hAnsi="Times New Roman"/>
          <w:b/>
          <w:sz w:val="28"/>
          <w:szCs w:val="28"/>
        </w:rPr>
      </w:pPr>
      <w:r w:rsidRPr="00B57130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1" o:spid="_x0000_i1032" type="#_x0000_t75" style="width:371.25pt;height:2in;visibility:visible">
            <v:imagedata r:id="rId11" o:title=""/>
          </v:shape>
        </w:pict>
      </w:r>
      <w:bookmarkStart w:id="0" w:name="_GoBack"/>
      <w:bookmarkEnd w:id="0"/>
    </w:p>
    <w:sectPr w:rsidR="00DA6004" w:rsidRPr="003E3259" w:rsidSect="00FC4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029E"/>
    <w:rsid w:val="003E029E"/>
    <w:rsid w:val="003E3259"/>
    <w:rsid w:val="008B0CA5"/>
    <w:rsid w:val="008C43CB"/>
    <w:rsid w:val="00955719"/>
    <w:rsid w:val="00A95043"/>
    <w:rsid w:val="00AE2814"/>
    <w:rsid w:val="00B57130"/>
    <w:rsid w:val="00DA6004"/>
    <w:rsid w:val="00E9469D"/>
    <w:rsid w:val="00F958A1"/>
    <w:rsid w:val="00FC4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D1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E3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32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3</Pages>
  <Words>179</Words>
  <Characters>1026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7</cp:revision>
  <cp:lastPrinted>2021-04-17T04:47:00Z</cp:lastPrinted>
  <dcterms:created xsi:type="dcterms:W3CDTF">2021-04-17T04:16:00Z</dcterms:created>
  <dcterms:modified xsi:type="dcterms:W3CDTF">2021-04-27T11:20:00Z</dcterms:modified>
</cp:coreProperties>
</file>