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77B" w:rsidRPr="00EF177B" w:rsidRDefault="00EF177B" w:rsidP="002A68E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F177B">
        <w:rPr>
          <w:rFonts w:ascii="Times New Roman" w:hAnsi="Times New Roman"/>
          <w:b/>
          <w:sz w:val="32"/>
          <w:szCs w:val="32"/>
        </w:rPr>
        <w:t xml:space="preserve">МУНИЦИПАЛЬНОЕ АВТОНОМНОЕ ДОШКОЛЬНОЕ ОБРАЗОВАТЕЛЬНОЕ УЧРЕЖДЕНИЕ </w:t>
      </w:r>
    </w:p>
    <w:p w:rsidR="00EF177B" w:rsidRPr="00EF177B" w:rsidRDefault="00EF177B" w:rsidP="002A68E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F177B">
        <w:rPr>
          <w:rFonts w:ascii="Times New Roman" w:hAnsi="Times New Roman"/>
          <w:b/>
          <w:sz w:val="32"/>
          <w:szCs w:val="32"/>
        </w:rPr>
        <w:t>«ДЕТСКИЙ САД «РАДУГА»</w:t>
      </w: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Pr="00EF177B" w:rsidRDefault="00EF177B" w:rsidP="002A68E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F177B" w:rsidRPr="00EF177B" w:rsidRDefault="00EF177B" w:rsidP="002A68E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F177B">
        <w:rPr>
          <w:rFonts w:ascii="Times New Roman" w:hAnsi="Times New Roman"/>
          <w:b/>
          <w:sz w:val="32"/>
          <w:szCs w:val="32"/>
        </w:rPr>
        <w:t>РАБОТА С РОДИТЕЛЯМИ В РАМКАХ ВСЕМИРНОГО ДНЯ ЗДОРОВЬЯ</w:t>
      </w:r>
    </w:p>
    <w:p w:rsidR="00EF177B" w:rsidRPr="00EF177B" w:rsidRDefault="00EF177B" w:rsidP="002A68E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F177B">
        <w:rPr>
          <w:rFonts w:ascii="Times New Roman" w:hAnsi="Times New Roman"/>
          <w:b/>
          <w:sz w:val="32"/>
          <w:szCs w:val="32"/>
        </w:rPr>
        <w:t>«ЗДОРОВАЯ СЕМЬЯ</w:t>
      </w:r>
      <w:r>
        <w:rPr>
          <w:rFonts w:ascii="Times New Roman" w:hAnsi="Times New Roman"/>
          <w:b/>
          <w:sz w:val="32"/>
          <w:szCs w:val="32"/>
        </w:rPr>
        <w:t xml:space="preserve"> -</w:t>
      </w:r>
      <w:r w:rsidRPr="00EF177B">
        <w:rPr>
          <w:rFonts w:ascii="Times New Roman" w:hAnsi="Times New Roman"/>
          <w:b/>
          <w:sz w:val="32"/>
          <w:szCs w:val="32"/>
        </w:rPr>
        <w:t>ЗДОРОВАЯ СТРАНА»</w:t>
      </w: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EF17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EF17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Группа № 7</w:t>
      </w:r>
    </w:p>
    <w:p w:rsidR="00EF177B" w:rsidRDefault="00EF177B" w:rsidP="00EF177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Воспитатели: Оносова Л.В.</w:t>
      </w:r>
    </w:p>
    <w:p w:rsidR="00EF177B" w:rsidRDefault="00EF177B" w:rsidP="00EF177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Щукина М.А.</w:t>
      </w: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Pr="00EF177B" w:rsidRDefault="00EF177B" w:rsidP="00EF177B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2021</w:t>
      </w: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77B" w:rsidRDefault="00EF177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B76EF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26" style="position:absolute;left:0;text-align:left;margin-left:20.8pt;margin-top:-8.45pt;width:291.65pt;height:329.75pt;z-index:251638272;mso-wrap-style:none">
            <v:textbox style="mso-next-textbox:#_x0000_s1026;mso-fit-shape-to-text:t"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03955" cy="4026535"/>
                        <wp:effectExtent l="19050" t="0" r="0" b="0"/>
                        <wp:docPr id="5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3955" cy="4026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27" style="position:absolute;left:0;text-align:left;margin-left:373.55pt;margin-top:-8.45pt;width:312.75pt;height:333.95pt;z-index:251639296">
            <v:textbox style="mso-next-textbox:#_x0000_s1027">
              <w:txbxContent>
                <w:p w:rsidR="00FD6550" w:rsidRDefault="004D40DB" w:rsidP="00CC544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03955" cy="4026535"/>
                        <wp:effectExtent l="19050" t="0" r="0" b="0"/>
                        <wp:docPr id="5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3955" cy="4026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B76EF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28" style="position:absolute;left:0;text-align:left;margin-left:204.75pt;margin-top:-.2pt;width:285.55pt;height:115.55pt;z-index:251640320">
            <v:textbox>
              <w:txbxContent>
                <w:p w:rsidR="00FD6550" w:rsidRPr="00C677BD" w:rsidRDefault="00FD6550" w:rsidP="00C677BD">
                  <w:pPr>
                    <w:spacing w:line="240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C677BD">
                    <w:rPr>
                      <w:b/>
                      <w:i/>
                      <w:sz w:val="28"/>
                      <w:szCs w:val="28"/>
                    </w:rPr>
                    <w:t>Макар т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о - </w:t>
                  </w:r>
                  <w:r w:rsidRPr="00C677BD">
                    <w:rPr>
                      <w:b/>
                      <w:i/>
                      <w:sz w:val="28"/>
                      <w:szCs w:val="28"/>
                    </w:rPr>
                    <w:t>удалец,</w:t>
                  </w:r>
                </w:p>
                <w:p w:rsidR="00FD6550" w:rsidRPr="00C677BD" w:rsidRDefault="00FD6550" w:rsidP="00C677BD">
                  <w:pPr>
                    <w:spacing w:line="240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C677BD">
                    <w:rPr>
                      <w:b/>
                      <w:i/>
                      <w:sz w:val="28"/>
                      <w:szCs w:val="28"/>
                    </w:rPr>
                    <w:t>он в своем доме – молодец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.</w:t>
                  </w:r>
                </w:p>
                <w:p w:rsidR="00FD6550" w:rsidRPr="00C677BD" w:rsidRDefault="00FD6550" w:rsidP="00C677BD">
                  <w:pPr>
                    <w:spacing w:line="240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Б</w:t>
                  </w:r>
                  <w:r w:rsidRPr="00C677BD">
                    <w:rPr>
                      <w:b/>
                      <w:i/>
                      <w:sz w:val="28"/>
                      <w:szCs w:val="28"/>
                    </w:rPr>
                    <w:t>абе, маме помогает,</w:t>
                  </w:r>
                </w:p>
                <w:p w:rsidR="00FD6550" w:rsidRPr="00C677BD" w:rsidRDefault="00FD6550" w:rsidP="00C677BD">
                  <w:pPr>
                    <w:jc w:val="center"/>
                    <w:rPr>
                      <w:i/>
                    </w:rPr>
                  </w:pPr>
                  <w:r w:rsidRPr="00C677BD">
                    <w:rPr>
                      <w:b/>
                      <w:i/>
                      <w:sz w:val="28"/>
                      <w:szCs w:val="28"/>
                    </w:rPr>
                    <w:t>зоотерапию постигает</w:t>
                  </w:r>
                </w:p>
              </w:txbxContent>
            </v:textbox>
          </v:rect>
        </w:pict>
      </w: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B76EFB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29" style="position:absolute;left:0;text-align:left;margin-left:37.75pt;margin-top:13.9pt;width:310.4pt;height:328.55pt;z-index:251641344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26510" cy="3910965"/>
                        <wp:effectExtent l="19050" t="0" r="2540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6510" cy="3910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30" style="position:absolute;left:0;text-align:left;margin-left:382pt;margin-top:13.9pt;width:319.45pt;height:328.55pt;z-index:251642368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26510" cy="3910965"/>
                        <wp:effectExtent l="19050" t="0" r="2540" b="0"/>
                        <wp:docPr id="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6510" cy="3910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Default="00FD6550" w:rsidP="002A68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B76EFB" w:rsidP="001C20C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31" style="position:absolute;margin-left:254.35pt;margin-top:2.85pt;width:234.15pt;height:118.6pt;z-index:251643392">
            <v:textbox style="mso-next-textbox:#_x0000_s1031">
              <w:txbxContent>
                <w:p w:rsidR="00FD6550" w:rsidRPr="00A6658C" w:rsidRDefault="00FD6550" w:rsidP="00A6658C">
                  <w:pPr>
                    <w:spacing w:line="240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A6658C">
                    <w:rPr>
                      <w:b/>
                      <w:i/>
                      <w:sz w:val="28"/>
                      <w:szCs w:val="28"/>
                    </w:rPr>
                    <w:t>Как Данил, наш повзрослел.</w:t>
                  </w:r>
                </w:p>
                <w:p w:rsidR="00FD6550" w:rsidRPr="00A6658C" w:rsidRDefault="00FD6550" w:rsidP="00A6658C">
                  <w:pPr>
                    <w:spacing w:line="240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A6658C">
                    <w:rPr>
                      <w:b/>
                      <w:i/>
                      <w:sz w:val="28"/>
                      <w:szCs w:val="28"/>
                    </w:rPr>
                    <w:t>Массаж усвоить он успел</w:t>
                  </w:r>
                </w:p>
                <w:p w:rsidR="00FD6550" w:rsidRPr="00A6658C" w:rsidRDefault="00FD6550" w:rsidP="00A6658C">
                  <w:pPr>
                    <w:spacing w:line="240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A6658C">
                    <w:rPr>
                      <w:b/>
                      <w:i/>
                      <w:sz w:val="28"/>
                      <w:szCs w:val="28"/>
                    </w:rPr>
                    <w:t>он к здоровью так стремится</w:t>
                  </w:r>
                </w:p>
                <w:p w:rsidR="00FD6550" w:rsidRPr="00A6658C" w:rsidRDefault="00FD6550" w:rsidP="00A6658C">
                  <w:pPr>
                    <w:spacing w:line="240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A6658C">
                    <w:rPr>
                      <w:b/>
                      <w:i/>
                      <w:sz w:val="28"/>
                      <w:szCs w:val="28"/>
                    </w:rPr>
                    <w:t>в жизни это пригодится.</w:t>
                  </w:r>
                </w:p>
                <w:p w:rsidR="00FD6550" w:rsidRDefault="00FD6550"/>
              </w:txbxContent>
            </v:textbox>
          </v:rect>
        </w:pict>
      </w: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B76EFB" w:rsidP="00087FAF">
      <w:pPr>
        <w:tabs>
          <w:tab w:val="left" w:pos="6801"/>
        </w:tabs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32" style="position:absolute;margin-left:44.4pt;margin-top:-22.4pt;width:301.9pt;height:332.2pt;z-index:251644416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65525" cy="4026535"/>
                        <wp:effectExtent l="19050" t="0" r="0" b="0"/>
                        <wp:docPr id="10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5525" cy="4026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33" style="position:absolute;margin-left:409.25pt;margin-top:-22.4pt;width:303.1pt;height:332.2pt;z-index:251645440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88080" cy="4118610"/>
                        <wp:effectExtent l="19050" t="0" r="7620" b="0"/>
                        <wp:docPr id="12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8080" cy="411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D6550">
        <w:rPr>
          <w:rFonts w:ascii="Times New Roman" w:hAnsi="Times New Roman"/>
          <w:sz w:val="28"/>
          <w:szCs w:val="28"/>
        </w:rPr>
        <w:tab/>
      </w: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Pr="001C20CF" w:rsidRDefault="00FD6550" w:rsidP="001C20CF">
      <w:pPr>
        <w:rPr>
          <w:rFonts w:ascii="Times New Roman" w:hAnsi="Times New Roman"/>
          <w:sz w:val="28"/>
          <w:szCs w:val="28"/>
        </w:rPr>
      </w:pPr>
    </w:p>
    <w:p w:rsidR="00FD6550" w:rsidRDefault="00FD6550" w:rsidP="00CC544A">
      <w:pPr>
        <w:tabs>
          <w:tab w:val="left" w:pos="153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EF177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34" style="position:absolute;margin-left:440.7pt;margin-top:.3pt;width:246.25pt;height:93.2pt;z-index:251678208">
            <v:textbox>
              <w:txbxContent>
                <w:p w:rsidR="00FD6550" w:rsidRPr="00B61335" w:rsidRDefault="00FD6550" w:rsidP="00B61335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61335">
                    <w:rPr>
                      <w:b/>
                      <w:sz w:val="28"/>
                      <w:szCs w:val="28"/>
                    </w:rPr>
                    <w:t>Богдан водою обливается, как здорово у него это получается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35" style="position:absolute;margin-left:55.9pt;margin-top:.3pt;width:274.05pt;height:93.2pt;z-index:251677184">
            <v:textbox>
              <w:txbxContent>
                <w:p w:rsidR="00FD6550" w:rsidRDefault="00FD6550" w:rsidP="00B61335">
                  <w:pPr>
                    <w:spacing w:line="240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B61335">
                    <w:rPr>
                      <w:b/>
                      <w:i/>
                      <w:sz w:val="28"/>
                      <w:szCs w:val="28"/>
                    </w:rPr>
                    <w:t>Не из сказок и былин, наш Богданчик из полин.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FD6550" w:rsidRPr="00B61335" w:rsidRDefault="00FD6550" w:rsidP="00B61335">
                  <w:pPr>
                    <w:spacing w:line="240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B61335">
                    <w:rPr>
                      <w:b/>
                      <w:i/>
                      <w:sz w:val="28"/>
                      <w:szCs w:val="28"/>
                    </w:rPr>
                    <w:t>Для всех он, словно солнц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а</w:t>
                  </w:r>
                  <w:r w:rsidRPr="00B61335">
                    <w:rPr>
                      <w:b/>
                      <w:i/>
                      <w:sz w:val="28"/>
                      <w:szCs w:val="28"/>
                    </w:rPr>
                    <w:t xml:space="preserve"> свет, закаляется от бед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EF177B" w:rsidRDefault="00EF177B" w:rsidP="00087FAF">
      <w:pPr>
        <w:rPr>
          <w:rFonts w:ascii="Times New Roman" w:hAnsi="Times New Roman"/>
          <w:sz w:val="28"/>
          <w:szCs w:val="28"/>
        </w:rPr>
      </w:pPr>
    </w:p>
    <w:p w:rsidR="00FD6550" w:rsidRDefault="00B76EF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36" style="position:absolute;margin-left:401.35pt;margin-top:-7.25pt;width:295.9pt;height:385.25pt;z-index:251662848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27095" cy="4971415"/>
                        <wp:effectExtent l="19050" t="0" r="1905" b="0"/>
                        <wp:docPr id="1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7095" cy="4971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37" style="position:absolute;margin-left:40.75pt;margin-top:-7.25pt;width:303.75pt;height:385.25pt;z-index:251646464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88385" cy="5033010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8385" cy="503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B76EF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38" style="position:absolute;margin-left:90.4pt;margin-top:25.35pt;width:214.15pt;height:82.6pt;z-index:251663872">
            <v:textbox style="mso-next-textbox:#_x0000_s1038">
              <w:txbxContent>
                <w:p w:rsidR="00FD6550" w:rsidRPr="00A6658C" w:rsidRDefault="00FD6550" w:rsidP="00B61335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A6658C">
                    <w:rPr>
                      <w:b/>
                      <w:i/>
                      <w:sz w:val="28"/>
                      <w:szCs w:val="28"/>
                    </w:rPr>
                    <w:t>Ты Алена как цветочек, глазки – бусинки горят, щечки – сладкие клубнички умываться ей велят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FD6550" w:rsidRDefault="00B76EF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39" style="position:absolute;margin-left:429pt;margin-top:5.8pt;width:239pt;height:90pt;z-index:251664896">
            <v:textbox>
              <w:txbxContent>
                <w:p w:rsidR="00FD6550" w:rsidRPr="00A6658C" w:rsidRDefault="00FD6550" w:rsidP="00B61335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A6658C">
                    <w:rPr>
                      <w:b/>
                      <w:i/>
                      <w:sz w:val="28"/>
                      <w:szCs w:val="28"/>
                    </w:rPr>
                    <w:t>Про Сашу- Александру все мы дружно скажем, она зубки защищает и зубной щеткой начищает.</w:t>
                  </w:r>
                </w:p>
              </w:txbxContent>
            </v:textbox>
          </v:rect>
        </w:pict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EF177B" w:rsidRDefault="00EF177B" w:rsidP="00087FAF">
      <w:pPr>
        <w:rPr>
          <w:rFonts w:ascii="Times New Roman" w:hAnsi="Times New Roman"/>
          <w:sz w:val="28"/>
          <w:szCs w:val="28"/>
        </w:rPr>
      </w:pPr>
    </w:p>
    <w:p w:rsidR="00FD6550" w:rsidRDefault="00B76EF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40" style="position:absolute;margin-left:409.85pt;margin-top:3.65pt;width:306.15pt;height:372.7pt;z-index:251637248">
            <v:textbox style="mso-next-textbox:#_x0000_s1040"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57600" cy="4572000"/>
                        <wp:effectExtent l="1905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41" style="position:absolute;margin-left:37.15pt;margin-top:3.65pt;width:317.05pt;height:378.75pt;z-index:251647488">
            <v:textbox style="mso-next-textbox:#_x0000_s1041"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73170" cy="4725670"/>
                        <wp:effectExtent l="1905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3170" cy="4725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B76EF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42" style="position:absolute;margin-left:280.35pt;margin-top:15.25pt;width:249.3pt;height:71.55pt;z-index:251648512">
            <v:textbox>
              <w:txbxContent>
                <w:p w:rsidR="00FD6550" w:rsidRPr="00A6658C" w:rsidRDefault="00FD6550" w:rsidP="00B61335">
                  <w:pPr>
                    <w:spacing w:line="240" w:lineRule="auto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A6658C">
                    <w:rPr>
                      <w:b/>
                      <w:i/>
                      <w:sz w:val="28"/>
                      <w:szCs w:val="28"/>
                    </w:rPr>
                    <w:t>Как у нашей Сонечки длинные реснички, заплетает Сонечка волосы в косички.</w:t>
                  </w:r>
                </w:p>
              </w:txbxContent>
            </v:textbox>
          </v:rect>
        </w:pict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EF177B" w:rsidRDefault="00EF177B" w:rsidP="00087FAF">
      <w:pPr>
        <w:rPr>
          <w:rFonts w:ascii="Times New Roman" w:hAnsi="Times New Roman"/>
          <w:sz w:val="28"/>
          <w:szCs w:val="28"/>
        </w:rPr>
      </w:pPr>
    </w:p>
    <w:p w:rsidR="00FD6550" w:rsidRDefault="00B76EF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43" style="position:absolute;margin-left:397.15pt;margin-top:14.5pt;width:287.4pt;height:318.25pt;z-index:251650560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27095" cy="3964940"/>
                        <wp:effectExtent l="19050" t="0" r="1905" b="0"/>
                        <wp:docPr id="22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7095" cy="3964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44" style="position:absolute;margin-left:38.95pt;margin-top:9.1pt;width:299.5pt;height:327.3pt;z-index:251649536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42030" cy="3964940"/>
                        <wp:effectExtent l="19050" t="0" r="127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030" cy="3964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B76EF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45" style="position:absolute;margin-left:426.8pt;margin-top:24.45pt;width:242.6pt;height:90.9pt;z-index:251652608">
            <v:textbox>
              <w:txbxContent>
                <w:p w:rsidR="00FD6550" w:rsidRPr="00120934" w:rsidRDefault="00FD6550" w:rsidP="00120934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120934">
                    <w:rPr>
                      <w:b/>
                      <w:i/>
                      <w:sz w:val="28"/>
                      <w:szCs w:val="28"/>
                    </w:rPr>
                    <w:t>Лера любит танцевать и конечно рисовать, некогда не унывает на  цветотерапию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120934">
                    <w:rPr>
                      <w:b/>
                      <w:i/>
                      <w:sz w:val="28"/>
                      <w:szCs w:val="28"/>
                    </w:rPr>
                    <w:t>ребят всех приглашает.</w:t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46" style="position:absolute;margin-left:75.25pt;margin-top:24.45pt;width:235.35pt;height:81.9pt;z-index:251651584">
            <v:textbox>
              <w:txbxContent>
                <w:p w:rsidR="00FD6550" w:rsidRPr="00120934" w:rsidRDefault="00FD6550" w:rsidP="00B6133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20934">
                    <w:rPr>
                      <w:b/>
                      <w:sz w:val="28"/>
                      <w:szCs w:val="28"/>
                    </w:rPr>
                    <w:t>Ева- звонкий голосочек и стройна как кол</w:t>
                  </w:r>
                  <w:r>
                    <w:rPr>
                      <w:b/>
                      <w:sz w:val="28"/>
                      <w:szCs w:val="28"/>
                    </w:rPr>
                    <w:t>о</w:t>
                  </w:r>
                  <w:r w:rsidRPr="00120934">
                    <w:rPr>
                      <w:b/>
                      <w:sz w:val="28"/>
                      <w:szCs w:val="28"/>
                    </w:rPr>
                    <w:t>сочек, спать ложится на кровать и сказки добрые читать.</w:t>
                  </w:r>
                </w:p>
              </w:txbxContent>
            </v:textbox>
          </v:rect>
        </w:pict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EF177B" w:rsidRDefault="00EF177B" w:rsidP="00087FAF">
      <w:pPr>
        <w:rPr>
          <w:rFonts w:ascii="Times New Roman" w:hAnsi="Times New Roman"/>
          <w:sz w:val="28"/>
          <w:szCs w:val="28"/>
        </w:rPr>
      </w:pPr>
    </w:p>
    <w:p w:rsidR="00FD6550" w:rsidRDefault="00B76EF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47" style="position:absolute;margin-left:391.7pt;margin-top:12.7pt;width:294.65pt;height:335.2pt;z-index:251654656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42030" cy="4118610"/>
                        <wp:effectExtent l="19050" t="0" r="1270" b="0"/>
                        <wp:docPr id="26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030" cy="411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48" style="position:absolute;margin-left:19.6pt;margin-top:4.85pt;width:312.8pt;height:339.4pt;z-index:251653632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73170" cy="4118610"/>
                        <wp:effectExtent l="19050" t="0" r="0" b="0"/>
                        <wp:docPr id="2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3170" cy="411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B76EF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49" style="position:absolute;margin-left:203.5pt;margin-top:7.35pt;width:331.55pt;height:80.35pt;z-index:251655680">
            <v:textbox>
              <w:txbxContent>
                <w:p w:rsidR="00FD6550" w:rsidRPr="00120934" w:rsidRDefault="00FD6550" w:rsidP="0012093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20934">
                    <w:rPr>
                      <w:b/>
                      <w:sz w:val="28"/>
                      <w:szCs w:val="28"/>
                    </w:rPr>
                    <w:t>Нет Ульяны нашей краше, всех нас радует Ульяша, посмотри какой атлет, лучше мостика то нет.</w:t>
                  </w:r>
                </w:p>
              </w:txbxContent>
            </v:textbox>
          </v:rect>
        </w:pict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EF177B" w:rsidRDefault="00EF177B" w:rsidP="00087FAF">
      <w:pPr>
        <w:rPr>
          <w:rFonts w:ascii="Times New Roman" w:hAnsi="Times New Roman"/>
          <w:sz w:val="28"/>
          <w:szCs w:val="28"/>
        </w:rPr>
      </w:pPr>
    </w:p>
    <w:p w:rsidR="00FD6550" w:rsidRDefault="00B76EFB" w:rsidP="00087FAF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50" style="position:absolute;margin-left:401.95pt;margin-top:13.3pt;width:300.15pt;height:343.05pt;z-index:251657728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42030" cy="4264660"/>
                        <wp:effectExtent l="19050" t="0" r="127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030" cy="426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51" style="position:absolute;margin-left:28.05pt;margin-top:9.7pt;width:326.15pt;height:343.05pt;z-index:251656704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88105" cy="4264660"/>
                        <wp:effectExtent l="19050" t="0" r="0" b="0"/>
                        <wp:docPr id="32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8105" cy="426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Default="00FD6550" w:rsidP="00087FAF">
      <w:pPr>
        <w:rPr>
          <w:rFonts w:ascii="Times New Roman" w:hAnsi="Times New Roman"/>
          <w:sz w:val="28"/>
          <w:szCs w:val="28"/>
        </w:rPr>
      </w:pPr>
    </w:p>
    <w:p w:rsidR="00FD6550" w:rsidRPr="00772A02" w:rsidRDefault="00FD6550" w:rsidP="00772A02">
      <w:pPr>
        <w:rPr>
          <w:rFonts w:ascii="Times New Roman" w:hAnsi="Times New Roman"/>
          <w:sz w:val="28"/>
          <w:szCs w:val="28"/>
        </w:rPr>
      </w:pPr>
    </w:p>
    <w:p w:rsidR="00FD6550" w:rsidRPr="00772A02" w:rsidRDefault="00FD6550" w:rsidP="00772A02">
      <w:pPr>
        <w:rPr>
          <w:rFonts w:ascii="Times New Roman" w:hAnsi="Times New Roman"/>
          <w:sz w:val="28"/>
          <w:szCs w:val="28"/>
        </w:rPr>
      </w:pPr>
    </w:p>
    <w:p w:rsidR="00FD6550" w:rsidRPr="00772A02" w:rsidRDefault="00FD6550" w:rsidP="00772A02">
      <w:pPr>
        <w:rPr>
          <w:rFonts w:ascii="Times New Roman" w:hAnsi="Times New Roman"/>
          <w:sz w:val="28"/>
          <w:szCs w:val="28"/>
        </w:rPr>
      </w:pPr>
    </w:p>
    <w:p w:rsidR="00FD6550" w:rsidRPr="00772A02" w:rsidRDefault="00B76EFB" w:rsidP="00772A02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52" style="position:absolute;margin-left:231.35pt;margin-top:3.15pt;width:294.65pt;height:65.65pt;z-index:251658752">
            <v:textbox>
              <w:txbxContent>
                <w:p w:rsidR="00FD6550" w:rsidRPr="00120934" w:rsidRDefault="00FD6550" w:rsidP="0012093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20934">
                    <w:rPr>
                      <w:b/>
                      <w:sz w:val="28"/>
                      <w:szCs w:val="28"/>
                    </w:rPr>
                    <w:t>Степа паренек серьезный, умеет глубоко дышать, поддуван</w:t>
                  </w:r>
                  <w:r>
                    <w:rPr>
                      <w:b/>
                      <w:sz w:val="28"/>
                      <w:szCs w:val="28"/>
                    </w:rPr>
                    <w:t>ь</w:t>
                  </w:r>
                  <w:r w:rsidRPr="00120934">
                    <w:rPr>
                      <w:b/>
                      <w:sz w:val="28"/>
                      <w:szCs w:val="28"/>
                    </w:rPr>
                    <w:t>е выполняет, очень любит поиграть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FD6550" w:rsidRDefault="00FD6550" w:rsidP="00CD4040">
      <w:pPr>
        <w:rPr>
          <w:rFonts w:ascii="Times New Roman" w:hAnsi="Times New Roman"/>
          <w:sz w:val="28"/>
          <w:szCs w:val="28"/>
        </w:rPr>
      </w:pPr>
    </w:p>
    <w:p w:rsidR="001D1E40" w:rsidRDefault="001D1E40" w:rsidP="00CD4040">
      <w:pPr>
        <w:rPr>
          <w:rFonts w:ascii="Times New Roman" w:hAnsi="Times New Roman"/>
          <w:sz w:val="28"/>
          <w:szCs w:val="28"/>
        </w:rPr>
      </w:pPr>
    </w:p>
    <w:p w:rsidR="00FD6550" w:rsidRDefault="00B76EFB" w:rsidP="00CD4040">
      <w:pPr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53" style="position:absolute;margin-left:385.05pt;margin-top:23.6pt;width:310.35pt;height:323.7pt;z-index:251666944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2055" cy="4118610"/>
                        <wp:effectExtent l="1905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2055" cy="411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54" style="position:absolute;margin-left:23.8pt;margin-top:20.5pt;width:300.1pt;height:330.35pt;z-index:251665920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80765" cy="4725670"/>
                        <wp:effectExtent l="19050" t="0" r="635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0765" cy="4725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B76EFB" w:rsidP="00772A02">
      <w:pPr>
        <w:ind w:firstLine="708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55" style="position:absolute;left:0;text-align:left;margin-left:250.7pt;margin-top:7.35pt;width:262pt;height:90pt;z-index:251667968">
            <v:textbox>
              <w:txbxContent>
                <w:p w:rsidR="00FD6550" w:rsidRPr="00120934" w:rsidRDefault="00FD6550" w:rsidP="0012093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20934">
                    <w:rPr>
                      <w:b/>
                      <w:sz w:val="28"/>
                      <w:szCs w:val="28"/>
                    </w:rPr>
                    <w:t>Слава победитель, Слава наш герой, он запросто справляется с фруктовою горой. На тренажерах Славе равных нет, желаем ему побед.</w:t>
                  </w:r>
                </w:p>
              </w:txbxContent>
            </v:textbox>
          </v:rect>
        </w:pict>
      </w: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1D1E40" w:rsidRDefault="001D1E4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B76EFB" w:rsidP="00772A02">
      <w:pPr>
        <w:ind w:firstLine="708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56" style="position:absolute;left:0;text-align:left;margin-left:424.35pt;margin-top:4.25pt;width:326.15pt;height:349.7pt;z-index:251670016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88105" cy="4264660"/>
                        <wp:effectExtent l="19050" t="0" r="0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8105" cy="426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57" style="position:absolute;left:0;text-align:left;margin-left:45pt;margin-top:4.25pt;width:320.05pt;height:349.7pt;z-index:251668992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88105" cy="4264660"/>
                        <wp:effectExtent l="19050" t="0" r="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8105" cy="426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B76EFB" w:rsidP="00772A02">
      <w:pPr>
        <w:ind w:firstLine="708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58" style="position:absolute;left:0;text-align:left;margin-left:275pt;margin-top:25.35pt;width:298.9pt;height:81pt;z-index:251671040">
            <v:textbox>
              <w:txbxContent>
                <w:p w:rsidR="00FD6550" w:rsidRPr="00120934" w:rsidRDefault="00FD6550" w:rsidP="0012093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20934">
                    <w:rPr>
                      <w:b/>
                      <w:sz w:val="28"/>
                      <w:szCs w:val="28"/>
                    </w:rPr>
                    <w:t>Даша любит пошалить и наклоны повторить и соблюдает этикет, съедает быстро весь обед</w:t>
                  </w:r>
                </w:p>
              </w:txbxContent>
            </v:textbox>
          </v:rect>
        </w:pict>
      </w: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1D1E40" w:rsidRDefault="001D1E4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B76EFB" w:rsidP="00772A02">
      <w:pPr>
        <w:ind w:firstLine="708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59" style="position:absolute;left:0;text-align:left;margin-left:396.55pt;margin-top:15.15pt;width:319.45pt;height:326.7pt;z-index:251673088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1270" cy="4003675"/>
                        <wp:effectExtent l="19050" t="0" r="0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1270" cy="4003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60" style="position:absolute;left:0;text-align:left;margin-left:31.1pt;margin-top:15.15pt;width:299.5pt;height:326.7pt;z-index:251672064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42030" cy="3964940"/>
                        <wp:effectExtent l="19050" t="0" r="1270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030" cy="3964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B76EFB" w:rsidP="00772A02">
      <w:pPr>
        <w:ind w:firstLine="708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61" style="position:absolute;left:0;text-align:left;margin-left:238pt;margin-top:.15pt;width:317.65pt;height:53.85pt;z-index:251674112">
            <v:textbox>
              <w:txbxContent>
                <w:p w:rsidR="00FD6550" w:rsidRPr="00120934" w:rsidRDefault="00FD6550" w:rsidP="0012093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20934">
                    <w:rPr>
                      <w:b/>
                      <w:sz w:val="28"/>
                      <w:szCs w:val="28"/>
                    </w:rPr>
                    <w:t>У Коли есть игрушка, груша верная подружка, всей семьей они играют, Коле скучно не бывает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1D1E40" w:rsidRDefault="001D1E4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B76EFB" w:rsidP="00772A02">
      <w:pPr>
        <w:ind w:firstLine="708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62" style="position:absolute;left:0;text-align:left;margin-left:231pt;margin-top:3.05pt;width:352pt;height:367.95pt;z-index:251675136">
            <v:textbox style="mso-fit-shape-to-text:t"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25925" cy="4418330"/>
                        <wp:effectExtent l="19050" t="0" r="3175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5925" cy="4418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B76EFB" w:rsidP="00772A02">
      <w:pPr>
        <w:ind w:firstLine="708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pict>
          <v:rect id="_x0000_s1063" style="position:absolute;left:0;text-align:left;margin-left:231pt;margin-top:11.75pt;width:335.5pt;height:68.95pt;z-index:251676160">
            <v:textbox>
              <w:txbxContent>
                <w:p w:rsidR="00FD6550" w:rsidRPr="00A6658C" w:rsidRDefault="00FD6550" w:rsidP="00A6658C">
                  <w:pPr>
                    <w:jc w:val="center"/>
                    <w:rPr>
                      <w:sz w:val="28"/>
                      <w:szCs w:val="28"/>
                    </w:rPr>
                  </w:pPr>
                  <w:r w:rsidRPr="00A6658C">
                    <w:rPr>
                      <w:sz w:val="28"/>
                      <w:szCs w:val="28"/>
                    </w:rPr>
                    <w:t>Анечка, Анюта, Аня, побежали играть с нами, буде</w:t>
                  </w:r>
                  <w:r>
                    <w:rPr>
                      <w:sz w:val="28"/>
                      <w:szCs w:val="28"/>
                    </w:rPr>
                    <w:t>ш</w:t>
                  </w:r>
                  <w:r w:rsidRPr="00A6658C">
                    <w:rPr>
                      <w:sz w:val="28"/>
                      <w:szCs w:val="28"/>
                    </w:rPr>
                    <w:t>ь ты принцессой Анной, поиграем вместе славно.</w:t>
                  </w:r>
                </w:p>
              </w:txbxContent>
            </v:textbox>
          </v:rect>
        </w:pict>
      </w: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Default="00FD655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1D1E40" w:rsidRDefault="001D1E40" w:rsidP="00772A02">
      <w:pPr>
        <w:ind w:firstLine="708"/>
        <w:rPr>
          <w:rFonts w:ascii="Times New Roman" w:hAnsi="Times New Roman"/>
          <w:sz w:val="28"/>
          <w:szCs w:val="28"/>
        </w:rPr>
      </w:pPr>
    </w:p>
    <w:p w:rsidR="00FD6550" w:rsidRPr="00772A02" w:rsidRDefault="00B76EFB" w:rsidP="00772A02">
      <w:pPr>
        <w:ind w:firstLine="708"/>
        <w:rPr>
          <w:rFonts w:ascii="Times New Roman" w:hAnsi="Times New Roman"/>
          <w:sz w:val="28"/>
          <w:szCs w:val="28"/>
        </w:rPr>
      </w:pPr>
      <w:r w:rsidRPr="00B76EFB">
        <w:rPr>
          <w:noProof/>
          <w:lang w:eastAsia="ru-RU"/>
        </w:rPr>
        <w:lastRenderedPageBreak/>
        <w:pict>
          <v:rect id="_x0000_s1064" style="position:absolute;left:0;text-align:left;margin-left:231pt;margin-top:405pt;width:320.65pt;height:75.4pt;z-index:251661824">
            <v:textbox>
              <w:txbxContent>
                <w:p w:rsidR="00FD6550" w:rsidRPr="00A6658C" w:rsidRDefault="00FD6550" w:rsidP="00A6658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6658C">
                    <w:rPr>
                      <w:b/>
                      <w:sz w:val="28"/>
                      <w:szCs w:val="28"/>
                    </w:rPr>
                    <w:t>В домик любит поиграть и гостей всех угощать, рукодельница Юляша, мы гордимся Юлей нашей.</w:t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65" style="position:absolute;left:0;text-align:left;margin-left:408.05pt;margin-top:13.9pt;width:287.35pt;height:349.75pt;z-index:251660800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42030" cy="4264660"/>
                        <wp:effectExtent l="19050" t="0" r="1270" b="0"/>
                        <wp:docPr id="48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030" cy="4264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76EFB">
        <w:rPr>
          <w:noProof/>
          <w:lang w:eastAsia="ru-RU"/>
        </w:rPr>
        <w:pict>
          <v:rect id="_x0000_s1066" style="position:absolute;left:0;text-align:left;margin-left:29.85pt;margin-top:9.7pt;width:324.35pt;height:357.55pt;z-index:251659776">
            <v:textbox>
              <w:txbxContent>
                <w:p w:rsidR="00FD6550" w:rsidRDefault="004D40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88105" cy="4879340"/>
                        <wp:effectExtent l="19050" t="0" r="0" b="0"/>
                        <wp:docPr id="50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8105" cy="4879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FD6550" w:rsidRPr="00772A02" w:rsidSect="00EF177B">
      <w:pgSz w:w="16838" w:h="11906" w:orient="landscape"/>
      <w:pgMar w:top="1440" w:right="719" w:bottom="993" w:left="5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550" w:rsidRDefault="00FD6550" w:rsidP="00A427B6">
      <w:pPr>
        <w:spacing w:after="0" w:line="240" w:lineRule="auto"/>
      </w:pPr>
      <w:r>
        <w:separator/>
      </w:r>
    </w:p>
  </w:endnote>
  <w:endnote w:type="continuationSeparator" w:id="0">
    <w:p w:rsidR="00FD6550" w:rsidRDefault="00FD6550" w:rsidP="00A42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550" w:rsidRDefault="00FD6550" w:rsidP="00A427B6">
      <w:pPr>
        <w:spacing w:after="0" w:line="240" w:lineRule="auto"/>
      </w:pPr>
      <w:r>
        <w:separator/>
      </w:r>
    </w:p>
  </w:footnote>
  <w:footnote w:type="continuationSeparator" w:id="0">
    <w:p w:rsidR="00FD6550" w:rsidRDefault="00FD6550" w:rsidP="00A427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FE64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BE423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48E38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95CA2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3D4D8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0ACB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E7841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2A5F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EA10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38431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2F6E04"/>
    <w:multiLevelType w:val="hybridMultilevel"/>
    <w:tmpl w:val="98B27FE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0D970181"/>
    <w:multiLevelType w:val="hybridMultilevel"/>
    <w:tmpl w:val="3554699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9631814"/>
    <w:multiLevelType w:val="hybridMultilevel"/>
    <w:tmpl w:val="9D288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064568"/>
    <w:multiLevelType w:val="hybridMultilevel"/>
    <w:tmpl w:val="EF844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9E3157"/>
    <w:multiLevelType w:val="hybridMultilevel"/>
    <w:tmpl w:val="F88486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A26B50"/>
    <w:multiLevelType w:val="hybridMultilevel"/>
    <w:tmpl w:val="6284F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052F63"/>
    <w:multiLevelType w:val="hybridMultilevel"/>
    <w:tmpl w:val="5260A9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BF3AC6"/>
    <w:multiLevelType w:val="hybridMultilevel"/>
    <w:tmpl w:val="04384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3A3C3E"/>
    <w:multiLevelType w:val="hybridMultilevel"/>
    <w:tmpl w:val="888847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5E61A1"/>
    <w:multiLevelType w:val="hybridMultilevel"/>
    <w:tmpl w:val="741CF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5871924"/>
    <w:multiLevelType w:val="hybridMultilevel"/>
    <w:tmpl w:val="520621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4"/>
  </w:num>
  <w:num w:numId="4">
    <w:abstractNumId w:val="11"/>
  </w:num>
  <w:num w:numId="5">
    <w:abstractNumId w:val="20"/>
  </w:num>
  <w:num w:numId="6">
    <w:abstractNumId w:val="17"/>
  </w:num>
  <w:num w:numId="7">
    <w:abstractNumId w:val="19"/>
  </w:num>
  <w:num w:numId="8">
    <w:abstractNumId w:val="12"/>
  </w:num>
  <w:num w:numId="9">
    <w:abstractNumId w:val="16"/>
  </w:num>
  <w:num w:numId="10">
    <w:abstractNumId w:val="13"/>
  </w:num>
  <w:num w:numId="11">
    <w:abstractNumId w:val="1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1140"/>
    <w:rsid w:val="00011140"/>
    <w:rsid w:val="00035E02"/>
    <w:rsid w:val="00040556"/>
    <w:rsid w:val="000405FB"/>
    <w:rsid w:val="00057665"/>
    <w:rsid w:val="00071F01"/>
    <w:rsid w:val="000806FE"/>
    <w:rsid w:val="00087FAF"/>
    <w:rsid w:val="000B424A"/>
    <w:rsid w:val="000E02C4"/>
    <w:rsid w:val="00120934"/>
    <w:rsid w:val="001215D3"/>
    <w:rsid w:val="00156B99"/>
    <w:rsid w:val="00177CC5"/>
    <w:rsid w:val="00182D83"/>
    <w:rsid w:val="00190AA4"/>
    <w:rsid w:val="00197759"/>
    <w:rsid w:val="001C20CF"/>
    <w:rsid w:val="001C38EC"/>
    <w:rsid w:val="001D1E40"/>
    <w:rsid w:val="001D221D"/>
    <w:rsid w:val="001F401D"/>
    <w:rsid w:val="00200A84"/>
    <w:rsid w:val="00230C3C"/>
    <w:rsid w:val="0023511E"/>
    <w:rsid w:val="00267F25"/>
    <w:rsid w:val="00271AA6"/>
    <w:rsid w:val="002A68EB"/>
    <w:rsid w:val="002B4A71"/>
    <w:rsid w:val="002F7F15"/>
    <w:rsid w:val="00301287"/>
    <w:rsid w:val="0030539C"/>
    <w:rsid w:val="003119B2"/>
    <w:rsid w:val="00317AD1"/>
    <w:rsid w:val="00323EEE"/>
    <w:rsid w:val="00340A4E"/>
    <w:rsid w:val="003618CA"/>
    <w:rsid w:val="00371F82"/>
    <w:rsid w:val="003A3457"/>
    <w:rsid w:val="003B126E"/>
    <w:rsid w:val="0044359F"/>
    <w:rsid w:val="00454555"/>
    <w:rsid w:val="004756E4"/>
    <w:rsid w:val="004846B1"/>
    <w:rsid w:val="004A07A3"/>
    <w:rsid w:val="004C16D3"/>
    <w:rsid w:val="004D0985"/>
    <w:rsid w:val="004D40DB"/>
    <w:rsid w:val="004E1F1B"/>
    <w:rsid w:val="00505E15"/>
    <w:rsid w:val="00507E8F"/>
    <w:rsid w:val="00526710"/>
    <w:rsid w:val="0054385E"/>
    <w:rsid w:val="005471AB"/>
    <w:rsid w:val="005742DB"/>
    <w:rsid w:val="00590F43"/>
    <w:rsid w:val="005C0725"/>
    <w:rsid w:val="006013FF"/>
    <w:rsid w:val="006130E1"/>
    <w:rsid w:val="00620BC8"/>
    <w:rsid w:val="00622A55"/>
    <w:rsid w:val="006566B7"/>
    <w:rsid w:val="006A6D97"/>
    <w:rsid w:val="006B0867"/>
    <w:rsid w:val="006C619F"/>
    <w:rsid w:val="00722CC7"/>
    <w:rsid w:val="007261F9"/>
    <w:rsid w:val="0076439E"/>
    <w:rsid w:val="00772A02"/>
    <w:rsid w:val="007B018F"/>
    <w:rsid w:val="007D154F"/>
    <w:rsid w:val="008023C1"/>
    <w:rsid w:val="0081021E"/>
    <w:rsid w:val="008142D2"/>
    <w:rsid w:val="00825038"/>
    <w:rsid w:val="00845D32"/>
    <w:rsid w:val="00856C96"/>
    <w:rsid w:val="00886F83"/>
    <w:rsid w:val="008A17D4"/>
    <w:rsid w:val="008C32DA"/>
    <w:rsid w:val="009203B6"/>
    <w:rsid w:val="00922EBC"/>
    <w:rsid w:val="00926610"/>
    <w:rsid w:val="00930B8C"/>
    <w:rsid w:val="009454C1"/>
    <w:rsid w:val="009508C5"/>
    <w:rsid w:val="00964DC2"/>
    <w:rsid w:val="00994B5F"/>
    <w:rsid w:val="009B3098"/>
    <w:rsid w:val="009C7D11"/>
    <w:rsid w:val="009E5A23"/>
    <w:rsid w:val="009F416E"/>
    <w:rsid w:val="009F46AB"/>
    <w:rsid w:val="009F5366"/>
    <w:rsid w:val="009F714C"/>
    <w:rsid w:val="00A00DB2"/>
    <w:rsid w:val="00A01ACB"/>
    <w:rsid w:val="00A03C4D"/>
    <w:rsid w:val="00A04B01"/>
    <w:rsid w:val="00A141A5"/>
    <w:rsid w:val="00A301DA"/>
    <w:rsid w:val="00A427B6"/>
    <w:rsid w:val="00A6658C"/>
    <w:rsid w:val="00A96270"/>
    <w:rsid w:val="00A97B9C"/>
    <w:rsid w:val="00AA16E1"/>
    <w:rsid w:val="00AB1B1F"/>
    <w:rsid w:val="00AE209E"/>
    <w:rsid w:val="00AE6769"/>
    <w:rsid w:val="00AF407A"/>
    <w:rsid w:val="00B23367"/>
    <w:rsid w:val="00B610D8"/>
    <w:rsid w:val="00B61335"/>
    <w:rsid w:val="00B7086F"/>
    <w:rsid w:val="00B76EFB"/>
    <w:rsid w:val="00B81EEF"/>
    <w:rsid w:val="00B8514C"/>
    <w:rsid w:val="00BA698A"/>
    <w:rsid w:val="00BD05C5"/>
    <w:rsid w:val="00BD5957"/>
    <w:rsid w:val="00BF0F85"/>
    <w:rsid w:val="00C1640A"/>
    <w:rsid w:val="00C30F4D"/>
    <w:rsid w:val="00C47033"/>
    <w:rsid w:val="00C56BB0"/>
    <w:rsid w:val="00C677BD"/>
    <w:rsid w:val="00C72075"/>
    <w:rsid w:val="00C8561A"/>
    <w:rsid w:val="00CB1BE2"/>
    <w:rsid w:val="00CC544A"/>
    <w:rsid w:val="00CD4040"/>
    <w:rsid w:val="00CD76EA"/>
    <w:rsid w:val="00CE4D0C"/>
    <w:rsid w:val="00D03EF3"/>
    <w:rsid w:val="00D43BB3"/>
    <w:rsid w:val="00D611A8"/>
    <w:rsid w:val="00D66DD4"/>
    <w:rsid w:val="00D972DC"/>
    <w:rsid w:val="00D97B2D"/>
    <w:rsid w:val="00DA2100"/>
    <w:rsid w:val="00DA258C"/>
    <w:rsid w:val="00DA7688"/>
    <w:rsid w:val="00E00A42"/>
    <w:rsid w:val="00E30C4E"/>
    <w:rsid w:val="00E50415"/>
    <w:rsid w:val="00E6582A"/>
    <w:rsid w:val="00E92199"/>
    <w:rsid w:val="00E9251D"/>
    <w:rsid w:val="00E92B08"/>
    <w:rsid w:val="00E93875"/>
    <w:rsid w:val="00EA0D49"/>
    <w:rsid w:val="00EA7A11"/>
    <w:rsid w:val="00EC5827"/>
    <w:rsid w:val="00EC6DCA"/>
    <w:rsid w:val="00EF177B"/>
    <w:rsid w:val="00EF4744"/>
    <w:rsid w:val="00F06D4A"/>
    <w:rsid w:val="00F24F7E"/>
    <w:rsid w:val="00F263D1"/>
    <w:rsid w:val="00F36AC1"/>
    <w:rsid w:val="00F43C13"/>
    <w:rsid w:val="00F51E8E"/>
    <w:rsid w:val="00F52FE6"/>
    <w:rsid w:val="00F579E5"/>
    <w:rsid w:val="00F63578"/>
    <w:rsid w:val="00F74772"/>
    <w:rsid w:val="00F8111F"/>
    <w:rsid w:val="00F9328D"/>
    <w:rsid w:val="00FA4095"/>
    <w:rsid w:val="00FC52C0"/>
    <w:rsid w:val="00FD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35E02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35E0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35E0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35E0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035E0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35E0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035E02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035E02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035E02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035E02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35E0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035E0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035E02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035E02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locked/>
    <w:rsid w:val="00035E02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locked/>
    <w:rsid w:val="00035E02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locked/>
    <w:rsid w:val="00035E02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locked/>
    <w:rsid w:val="00035E02"/>
    <w:rPr>
      <w:rFonts w:ascii="Cambria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035E02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Title"/>
    <w:basedOn w:val="a"/>
    <w:next w:val="a"/>
    <w:link w:val="a4"/>
    <w:uiPriority w:val="99"/>
    <w:qFormat/>
    <w:rsid w:val="00035E0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035E02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99"/>
    <w:qFormat/>
    <w:rsid w:val="00035E0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035E0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7">
    <w:name w:val="Subtle Emphasis"/>
    <w:basedOn w:val="a0"/>
    <w:uiPriority w:val="99"/>
    <w:qFormat/>
    <w:rsid w:val="00035E02"/>
    <w:rPr>
      <w:rFonts w:cs="Times New Roman"/>
      <w:i/>
      <w:iCs/>
      <w:color w:val="808080"/>
    </w:rPr>
  </w:style>
  <w:style w:type="character" w:styleId="a8">
    <w:name w:val="Emphasis"/>
    <w:basedOn w:val="a0"/>
    <w:uiPriority w:val="99"/>
    <w:qFormat/>
    <w:rsid w:val="00035E02"/>
    <w:rPr>
      <w:rFonts w:cs="Times New Roman"/>
      <w:i/>
      <w:iCs/>
    </w:rPr>
  </w:style>
  <w:style w:type="character" w:styleId="a9">
    <w:name w:val="Intense Emphasis"/>
    <w:basedOn w:val="a0"/>
    <w:uiPriority w:val="99"/>
    <w:qFormat/>
    <w:rsid w:val="00035E02"/>
    <w:rPr>
      <w:rFonts w:cs="Times New Roman"/>
      <w:b/>
      <w:bCs/>
      <w:i/>
      <w:iCs/>
      <w:color w:val="4F81BD"/>
    </w:rPr>
  </w:style>
  <w:style w:type="character" w:styleId="aa">
    <w:name w:val="Strong"/>
    <w:basedOn w:val="a0"/>
    <w:uiPriority w:val="99"/>
    <w:qFormat/>
    <w:rsid w:val="00035E02"/>
    <w:rPr>
      <w:rFonts w:cs="Times New Roman"/>
      <w:b/>
      <w:bCs/>
    </w:rPr>
  </w:style>
  <w:style w:type="paragraph" w:styleId="21">
    <w:name w:val="Quote"/>
    <w:basedOn w:val="a"/>
    <w:next w:val="a"/>
    <w:link w:val="22"/>
    <w:uiPriority w:val="99"/>
    <w:qFormat/>
    <w:rsid w:val="00035E02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035E02"/>
    <w:rPr>
      <w:rFonts w:cs="Times New Roman"/>
      <w:i/>
      <w:iCs/>
      <w:color w:val="000000"/>
    </w:rPr>
  </w:style>
  <w:style w:type="paragraph" w:styleId="ab">
    <w:name w:val="Intense Quote"/>
    <w:basedOn w:val="a"/>
    <w:next w:val="a"/>
    <w:link w:val="ac"/>
    <w:uiPriority w:val="99"/>
    <w:qFormat/>
    <w:rsid w:val="00035E0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035E02"/>
    <w:rPr>
      <w:rFonts w:cs="Times New Roman"/>
      <w:b/>
      <w:bCs/>
      <w:i/>
      <w:iCs/>
      <w:color w:val="4F81BD"/>
    </w:rPr>
  </w:style>
  <w:style w:type="character" w:styleId="ad">
    <w:name w:val="Subtle Reference"/>
    <w:basedOn w:val="a0"/>
    <w:uiPriority w:val="99"/>
    <w:qFormat/>
    <w:rsid w:val="00035E02"/>
    <w:rPr>
      <w:rFonts w:cs="Times New Roman"/>
      <w:smallCaps/>
      <w:color w:val="C0504D"/>
      <w:u w:val="single"/>
    </w:rPr>
  </w:style>
  <w:style w:type="character" w:styleId="ae">
    <w:name w:val="Intense Reference"/>
    <w:basedOn w:val="a0"/>
    <w:uiPriority w:val="99"/>
    <w:qFormat/>
    <w:rsid w:val="00035E02"/>
    <w:rPr>
      <w:rFonts w:cs="Times New Roman"/>
      <w:b/>
      <w:bCs/>
      <w:smallCaps/>
      <w:color w:val="C0504D"/>
      <w:spacing w:val="5"/>
      <w:u w:val="single"/>
    </w:rPr>
  </w:style>
  <w:style w:type="character" w:styleId="af">
    <w:name w:val="Book Title"/>
    <w:basedOn w:val="a0"/>
    <w:uiPriority w:val="99"/>
    <w:qFormat/>
    <w:rsid w:val="00035E02"/>
    <w:rPr>
      <w:rFonts w:cs="Times New Roman"/>
      <w:b/>
      <w:bCs/>
      <w:smallCaps/>
      <w:spacing w:val="5"/>
    </w:rPr>
  </w:style>
  <w:style w:type="paragraph" w:styleId="af0">
    <w:name w:val="List Paragraph"/>
    <w:basedOn w:val="a"/>
    <w:uiPriority w:val="99"/>
    <w:qFormat/>
    <w:rsid w:val="00035E02"/>
    <w:pPr>
      <w:ind w:left="720"/>
      <w:contextualSpacing/>
    </w:pPr>
  </w:style>
  <w:style w:type="character" w:styleId="af1">
    <w:name w:val="Hyperlink"/>
    <w:basedOn w:val="a0"/>
    <w:uiPriority w:val="99"/>
    <w:rsid w:val="00035E02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rsid w:val="00035E02"/>
    <w:rPr>
      <w:rFonts w:cs="Times New Roman"/>
      <w:color w:val="800080"/>
      <w:u w:val="single"/>
    </w:rPr>
  </w:style>
  <w:style w:type="paragraph" w:styleId="af3">
    <w:name w:val="header"/>
    <w:basedOn w:val="a"/>
    <w:link w:val="af4"/>
    <w:uiPriority w:val="99"/>
    <w:rsid w:val="00A42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A427B6"/>
    <w:rPr>
      <w:rFonts w:cs="Times New Roman"/>
    </w:rPr>
  </w:style>
  <w:style w:type="paragraph" w:styleId="af5">
    <w:name w:val="footer"/>
    <w:basedOn w:val="a"/>
    <w:link w:val="af6"/>
    <w:uiPriority w:val="99"/>
    <w:rsid w:val="00A427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A427B6"/>
    <w:rPr>
      <w:rFonts w:cs="Times New Roman"/>
    </w:rPr>
  </w:style>
  <w:style w:type="character" w:customStyle="1" w:styleId="js-extracted-address">
    <w:name w:val="js-extracted-address"/>
    <w:basedOn w:val="a0"/>
    <w:uiPriority w:val="99"/>
    <w:rsid w:val="004D0985"/>
    <w:rPr>
      <w:rFonts w:cs="Times New Roman"/>
    </w:rPr>
  </w:style>
  <w:style w:type="character" w:customStyle="1" w:styleId="mail-message-map-nobreak">
    <w:name w:val="mail-message-map-nobreak"/>
    <w:basedOn w:val="a0"/>
    <w:uiPriority w:val="99"/>
    <w:rsid w:val="004D0985"/>
    <w:rPr>
      <w:rFonts w:cs="Times New Roman"/>
    </w:rPr>
  </w:style>
  <w:style w:type="paragraph" w:styleId="af7">
    <w:name w:val="Balloon Text"/>
    <w:basedOn w:val="a"/>
    <w:link w:val="af8"/>
    <w:uiPriority w:val="99"/>
    <w:semiHidden/>
    <w:locked/>
    <w:rsid w:val="0061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6130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92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2</TotalTime>
  <Pages>14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cp:lastPrinted>2019-11-22T13:15:00Z</cp:lastPrinted>
  <dcterms:created xsi:type="dcterms:W3CDTF">2021-04-08T17:48:00Z</dcterms:created>
  <dcterms:modified xsi:type="dcterms:W3CDTF">2021-04-08T17:48:00Z</dcterms:modified>
</cp:coreProperties>
</file>