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83" w:rsidRDefault="00F156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Викторина – соревнование по ЗОЖ в старшей группе.</w:t>
      </w:r>
    </w:p>
    <w:p w:rsidR="00F15683" w:rsidRDefault="00F156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Апрель, 2021 год.</w:t>
      </w:r>
    </w:p>
    <w:p w:rsidR="00F15683" w:rsidRDefault="00F156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5 группа</w:t>
      </w:r>
    </w:p>
    <w:p w:rsidR="00F15683" w:rsidRDefault="00F156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Воспитатель: Петухова Е.А.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Формирование у детей представления о том, что – здоровье –главная ценность в жизни человека.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Закрепить знания детей о том, как сохранить здоровье;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Обогащать словарный запас детей по спортивной тематике и ЗОЖ;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Создавать положительный эмоциональный настрой, желание заниматься спортом;</w:t>
      </w:r>
    </w:p>
    <w:p w:rsidR="00F15683" w:rsidRDefault="00F15683" w:rsidP="00567F64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Воспитывать целеустремлённость. Командные качества.</w:t>
      </w:r>
    </w:p>
    <w:p w:rsidR="00F15683" w:rsidRDefault="00F15683">
      <w:pPr>
        <w:rPr>
          <w:sz w:val="28"/>
          <w:szCs w:val="28"/>
        </w:rPr>
      </w:pPr>
    </w:p>
    <w:p w:rsidR="00F15683" w:rsidRDefault="00F15683">
      <w:pPr>
        <w:rPr>
          <w:noProof/>
          <w:sz w:val="28"/>
          <w:szCs w:val="28"/>
          <w:lang w:eastAsia="ru-RU"/>
        </w:rPr>
      </w:pPr>
      <w:r w:rsidRPr="00053088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29.75pt;height:156pt;visibility:visible">
            <v:imagedata r:id="rId4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" o:spid="_x0000_i1026" type="#_x0000_t75" style="width:129.75pt;height:156pt;visibility:visible">
            <v:imagedata r:id="rId5" o:title=""/>
            <o:lock v:ext="edit" aspectratio="f"/>
          </v:shape>
        </w:pic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День необычный сегодня у нас,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Мы искренне рады приветствовать вас!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Здесь для игры собралась детвора,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Её начинать настала пора!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Правила игры: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1. Вопросы выслушивать внимательно.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 Не подсказывать, не выкрикивать.</w:t>
      </w:r>
    </w:p>
    <w:p w:rsidR="00F15683" w:rsidRDefault="00F15683" w:rsidP="00567F6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3. Если готовы ответить – поднимайте руку.</w:t>
      </w:r>
      <w:bookmarkStart w:id="0" w:name="_GoBack"/>
      <w:bookmarkEnd w:id="0"/>
    </w:p>
    <w:p w:rsidR="00F15683" w:rsidRDefault="00F15683" w:rsidP="00DB4303">
      <w:pPr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6" o:spid="_x0000_i1027" type="#_x0000_t75" style="width:129.75pt;height:156pt;visibility:visible">
            <v:imagedata r:id="rId6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0" o:spid="_x0000_i1028" type="#_x0000_t75" style="width:129.75pt;height:156pt;visibility:visible">
            <v:imagedata r:id="rId7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1" o:spid="_x0000_i1029" type="#_x0000_t75" style="width:129.75pt;height:156pt;visibility:visible">
            <v:imagedata r:id="rId8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8" o:spid="_x0000_i1030" type="#_x0000_t75" style="width:129.75pt;height:156pt;visibility:visible">
            <v:imagedata r:id="rId9" o:title=""/>
            <o:lock v:ext="edit" aspectratio="f"/>
          </v:shape>
        </w:pic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- Назовите орган слуха. (Уши)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Ответили правильно сделали массаж для ушек.</w:t>
      </w:r>
    </w:p>
    <w:p w:rsidR="00F15683" w:rsidRDefault="00F15683" w:rsidP="00DB4303">
      <w:pPr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16" o:spid="_x0000_i1031" type="#_x0000_t75" style="width:129.75pt;height:156pt;visibility:visible">
            <v:imagedata r:id="rId10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4" o:spid="_x0000_i1032" type="#_x0000_t75" style="width:129.75pt;height:156pt;visibility:visible">
            <v:imagedata r:id="rId11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3" o:spid="_x0000_i1033" type="#_x0000_t75" style="width:129.75pt;height:156pt;visibility:visible">
            <v:imagedata r:id="rId12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2" o:spid="_x0000_i1034" type="#_x0000_t75" style="width:129.75pt;height:156pt;visibility:visible">
            <v:imagedata r:id="rId13" o:title=""/>
            <o:lock v:ext="edit" aspectratio="f"/>
          </v:shape>
        </w:pict>
      </w:r>
    </w:p>
    <w:p w:rsidR="00F15683" w:rsidRDefault="00F15683" w:rsidP="00DB4303">
      <w:pPr>
        <w:jc w:val="center"/>
        <w:rPr>
          <w:sz w:val="28"/>
          <w:szCs w:val="28"/>
        </w:rPr>
      </w:pPr>
      <w:r>
        <w:rPr>
          <w:sz w:val="28"/>
          <w:szCs w:val="28"/>
        </w:rPr>
        <w:t>Загадка: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На ночь два оконца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Сами закрываются,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с восходом солнца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Сами открываются. (глаза)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Устали глазки и пора их погладить.</w:t>
      </w:r>
    </w:p>
    <w:p w:rsidR="00F15683" w:rsidRDefault="00F15683" w:rsidP="00DB4303">
      <w:pPr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19" o:spid="_x0000_i1035" type="#_x0000_t75" style="width:129.75pt;height:156pt;visibility:visible">
            <v:imagedata r:id="rId14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8" o:spid="_x0000_i1036" type="#_x0000_t75" style="width:129.75pt;height:156pt;visibility:visible">
            <v:imagedata r:id="rId15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17" o:spid="_x0000_i1037" type="#_x0000_t75" style="width:129.75pt;height:156pt;visibility:visible">
            <v:imagedata r:id="rId16" o:title=""/>
            <o:lock v:ext="edit" aspectratio="f"/>
          </v:shape>
        </w:pic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 ещё одну загадку отгадали: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Всегда во рту, а не проглотишь. (язык)</w:t>
      </w:r>
    </w:p>
    <w:p w:rsidR="00F15683" w:rsidRDefault="00F15683" w:rsidP="00567F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Загадку отгадали и с язычком поиграли.</w:t>
      </w:r>
    </w:p>
    <w:p w:rsidR="00F15683" w:rsidRDefault="00F15683" w:rsidP="00DB4303">
      <w:pPr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22" o:spid="_x0000_i1038" type="#_x0000_t75" style="width:129.75pt;height:156pt;visibility:visible">
            <v:imagedata r:id="rId17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1" o:spid="_x0000_i1039" type="#_x0000_t75" style="width:129.75pt;height:156pt;visibility:visible">
            <v:imagedata r:id="rId18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0" o:spid="_x0000_i1040" type="#_x0000_t75" style="width:129.75pt;height:156pt;visibility:visible">
            <v:imagedata r:id="rId19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Следующая загадка  нелёгкою была: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Вот гора, а у горы –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Две глубокие норы,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 этих норах воздух бродит,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То заходит, то выходит. (нос)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Давайте погладим носик свой.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</w:p>
    <w:p w:rsidR="00F15683" w:rsidRDefault="00F15683" w:rsidP="007E0D4F">
      <w:pPr>
        <w:spacing w:after="0"/>
        <w:jc w:val="center"/>
        <w:rPr>
          <w:sz w:val="28"/>
          <w:szCs w:val="28"/>
        </w:rPr>
      </w:pP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26" o:spid="_x0000_i1041" type="#_x0000_t75" style="width:129.75pt;height:156pt;visibility:visible">
            <v:imagedata r:id="rId20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5" o:spid="_x0000_i1042" type="#_x0000_t75" style="width:129.75pt;height:156pt;visibility:visible">
            <v:imagedata r:id="rId21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4" o:spid="_x0000_i1043" type="#_x0000_t75" style="width:129.75pt;height:156pt;visibility:visible">
            <v:imagedata r:id="rId22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7" o:spid="_x0000_i1044" type="#_x0000_t75" style="width:129.75pt;height:156pt;visibility:visible">
            <v:imagedata r:id="rId22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теперь пора провести разминку « Живут мальчики – весёлые пальчики».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31" o:spid="_x0000_i1045" type="#_x0000_t75" style="width:129.75pt;height:156pt;visibility:visible">
            <v:imagedata r:id="rId23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0" o:spid="_x0000_i1046" type="#_x0000_t75" style="width:129.75pt;height:156pt;visibility:visible">
            <v:imagedata r:id="rId24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9" o:spid="_x0000_i1047" type="#_x0000_t75" style="width:129.75pt;height:156pt;visibility:visible">
            <v:imagedata r:id="rId25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28" o:spid="_x0000_i1048" type="#_x0000_t75" style="width:129.75pt;height:156pt;visibility:visible">
            <v:imagedata r:id="rId26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Для здоровья нужны витамины.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Витамин «А» нам нужен для хорошего зрения.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35" o:spid="_x0000_i1049" type="#_x0000_t75" style="width:129.75pt;height:156pt;visibility:visible">
            <v:imagedata r:id="rId27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4" o:spid="_x0000_i1050" type="#_x0000_t75" style="width:129.75pt;height:156pt;visibility:visible">
            <v:imagedata r:id="rId28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3" o:spid="_x0000_i1051" type="#_x0000_t75" style="width:129.75pt;height:156pt;visibility:visible">
            <v:imagedata r:id="rId29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2" o:spid="_x0000_i1052" type="#_x0000_t75" style="width:129.75pt;height:156pt;visibility:visible">
            <v:imagedata r:id="rId30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витамин «В» находится в хлебе.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Витамин «В» нам нужен как источник энергии для организма.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 w:rsidRPr="00053088">
        <w:rPr>
          <w:noProof/>
          <w:sz w:val="28"/>
          <w:szCs w:val="28"/>
          <w:lang w:eastAsia="ru-RU"/>
        </w:rPr>
        <w:pict>
          <v:shape id="Рисунок 39" o:spid="_x0000_i1053" type="#_x0000_t75" style="width:129.75pt;height:156pt;visibility:visible">
            <v:imagedata r:id="rId31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8" o:spid="_x0000_i1054" type="#_x0000_t75" style="width:129.75pt;height:156pt;visibility:visible">
            <v:imagedata r:id="rId32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7" o:spid="_x0000_i1055" type="#_x0000_t75" style="width:129.75pt;height:156pt;visibility:visible">
            <v:imagedata r:id="rId33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36" o:spid="_x0000_i1056" type="#_x0000_t75" style="width:129.75pt;height:156pt;visibility:visible">
            <v:imagedata r:id="rId34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в этих овощах и фруктах есть витамин «С».</w:t>
      </w:r>
    </w:p>
    <w:p w:rsidR="00F15683" w:rsidRDefault="00F15683" w:rsidP="007E0D4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Этот витамин предохраняет наш организм от вирусов и бактерий.</w:t>
      </w:r>
    </w:p>
    <w:p w:rsidR="00F15683" w:rsidRDefault="00F15683" w:rsidP="007E0D4F">
      <w:pPr>
        <w:spacing w:after="0"/>
        <w:jc w:val="center"/>
        <w:rPr>
          <w:noProof/>
          <w:sz w:val="28"/>
          <w:szCs w:val="28"/>
          <w:lang w:eastAsia="ru-RU"/>
        </w:rPr>
      </w:pPr>
      <w:r w:rsidRPr="00053088">
        <w:rPr>
          <w:noProof/>
          <w:sz w:val="28"/>
          <w:szCs w:val="28"/>
          <w:lang w:eastAsia="ru-RU"/>
        </w:rPr>
        <w:pict>
          <v:shape id="Рисунок 44" o:spid="_x0000_i1057" type="#_x0000_t75" style="width:129.75pt;height:156pt;visibility:visible">
            <v:imagedata r:id="rId35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43" o:spid="_x0000_i1058" type="#_x0000_t75" style="width:129.75pt;height:156pt;visibility:visible">
            <v:imagedata r:id="rId36" o:title=""/>
            <o:lock v:ext="edit" aspectratio="f"/>
          </v:shape>
        </w:pict>
      </w:r>
      <w:r w:rsidRPr="00053088">
        <w:rPr>
          <w:noProof/>
          <w:sz w:val="28"/>
          <w:szCs w:val="28"/>
          <w:lang w:eastAsia="ru-RU"/>
        </w:rPr>
        <w:pict>
          <v:shape id="Рисунок 41" o:spid="_x0000_i1059" type="#_x0000_t75" style="width:129.75pt;height:156pt;visibility:visible">
            <v:imagedata r:id="rId37" o:title=""/>
            <o:lock v:ext="edit" aspectratio="f"/>
          </v:shape>
        </w:pict>
      </w:r>
    </w:p>
    <w:p w:rsidR="00F15683" w:rsidRDefault="00F15683" w:rsidP="007E0D4F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Витамин «Д» нам нужен для здоровых костей и зубов.</w:t>
      </w:r>
    </w:p>
    <w:p w:rsidR="00F15683" w:rsidRDefault="00F15683" w:rsidP="007E0D4F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Мы такие молодцы, все витаминки в продуктах нашли.</w:t>
      </w:r>
    </w:p>
    <w:p w:rsidR="00F15683" w:rsidRPr="00D3717C" w:rsidRDefault="00F15683" w:rsidP="007E0D4F">
      <w:pPr>
        <w:spacing w:after="0"/>
        <w:jc w:val="center"/>
        <w:rPr>
          <w:sz w:val="28"/>
          <w:szCs w:val="28"/>
        </w:rPr>
      </w:pPr>
    </w:p>
    <w:sectPr w:rsidR="00F15683" w:rsidRPr="00D3717C" w:rsidSect="00567F64">
      <w:pgSz w:w="11906" w:h="16838"/>
      <w:pgMar w:top="510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717C"/>
    <w:rsid w:val="00053088"/>
    <w:rsid w:val="00115CAF"/>
    <w:rsid w:val="001F6D46"/>
    <w:rsid w:val="0041709B"/>
    <w:rsid w:val="0051132E"/>
    <w:rsid w:val="00567F64"/>
    <w:rsid w:val="00633BD4"/>
    <w:rsid w:val="00666B4D"/>
    <w:rsid w:val="006904F6"/>
    <w:rsid w:val="00691125"/>
    <w:rsid w:val="007E0D4F"/>
    <w:rsid w:val="00892C43"/>
    <w:rsid w:val="008A7B84"/>
    <w:rsid w:val="00B93E69"/>
    <w:rsid w:val="00C558CF"/>
    <w:rsid w:val="00D3717C"/>
    <w:rsid w:val="00DB4303"/>
    <w:rsid w:val="00F15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BD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4</Pages>
  <Words>297</Words>
  <Characters>1695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ДНС</cp:lastModifiedBy>
  <cp:revision>2</cp:revision>
  <dcterms:created xsi:type="dcterms:W3CDTF">2021-04-07T16:35:00Z</dcterms:created>
  <dcterms:modified xsi:type="dcterms:W3CDTF">2021-04-09T18:34:00Z</dcterms:modified>
</cp:coreProperties>
</file>