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МАДОУ «Детский сад «Радуга»</w:t>
      </w: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Pr="0030269E" w:rsidRDefault="00EC624F" w:rsidP="002A41E8">
      <w:pPr>
        <w:spacing w:after="0"/>
        <w:jc w:val="center"/>
        <w:rPr>
          <w:rFonts w:ascii="Times New Roman" w:hAnsi="Times New Roman"/>
          <w:sz w:val="40"/>
          <w:szCs w:val="40"/>
        </w:rPr>
      </w:pPr>
    </w:p>
    <w:p w:rsidR="00EC624F" w:rsidRPr="0030269E" w:rsidRDefault="00EC624F" w:rsidP="002A41E8">
      <w:pPr>
        <w:spacing w:after="0"/>
        <w:jc w:val="center"/>
        <w:rPr>
          <w:rFonts w:ascii="Times New Roman" w:hAnsi="Times New Roman"/>
          <w:sz w:val="40"/>
          <w:szCs w:val="40"/>
        </w:rPr>
      </w:pPr>
      <w:r w:rsidRPr="0030269E">
        <w:rPr>
          <w:rFonts w:ascii="Times New Roman" w:hAnsi="Times New Roman"/>
          <w:sz w:val="40"/>
          <w:szCs w:val="40"/>
        </w:rPr>
        <w:t xml:space="preserve">Фоторепортаж </w:t>
      </w:r>
    </w:p>
    <w:p w:rsidR="00EC624F" w:rsidRDefault="00EC624F" w:rsidP="002A41E8">
      <w:pPr>
        <w:spacing w:after="0"/>
        <w:jc w:val="center"/>
        <w:rPr>
          <w:rFonts w:ascii="Times New Roman" w:hAnsi="Times New Roman"/>
          <w:sz w:val="40"/>
          <w:szCs w:val="40"/>
        </w:rPr>
      </w:pPr>
      <w:r w:rsidRPr="0030269E"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 xml:space="preserve">о </w:t>
      </w:r>
      <w:r w:rsidRPr="0030269E">
        <w:rPr>
          <w:rFonts w:ascii="Times New Roman" w:hAnsi="Times New Roman"/>
          <w:sz w:val="40"/>
          <w:szCs w:val="40"/>
        </w:rPr>
        <w:t xml:space="preserve">проведении зимней оздоровительной кампании </w:t>
      </w:r>
    </w:p>
    <w:p w:rsidR="00EC624F" w:rsidRPr="0030269E" w:rsidRDefault="00EC624F" w:rsidP="002A41E8">
      <w:pPr>
        <w:spacing w:after="0"/>
        <w:jc w:val="center"/>
        <w:rPr>
          <w:rFonts w:ascii="Times New Roman" w:hAnsi="Times New Roman"/>
          <w:sz w:val="40"/>
          <w:szCs w:val="40"/>
        </w:rPr>
      </w:pPr>
      <w:r w:rsidRPr="0030269E">
        <w:rPr>
          <w:rFonts w:ascii="Times New Roman" w:hAnsi="Times New Roman"/>
          <w:sz w:val="40"/>
          <w:szCs w:val="40"/>
        </w:rPr>
        <w:t>в младшей группе №2</w:t>
      </w:r>
    </w:p>
    <w:p w:rsidR="00EC624F" w:rsidRPr="0030269E" w:rsidRDefault="00EC624F" w:rsidP="002A41E8">
      <w:pPr>
        <w:spacing w:after="0"/>
        <w:jc w:val="center"/>
        <w:rPr>
          <w:rFonts w:ascii="Times New Roman" w:hAnsi="Times New Roman"/>
          <w:sz w:val="40"/>
          <w:szCs w:val="40"/>
        </w:rPr>
      </w:pPr>
    </w:p>
    <w:p w:rsidR="00EC624F" w:rsidRPr="0030269E" w:rsidRDefault="00EC624F" w:rsidP="002A41E8">
      <w:pPr>
        <w:spacing w:after="0"/>
        <w:jc w:val="center"/>
        <w:rPr>
          <w:rFonts w:ascii="Times New Roman" w:hAnsi="Times New Roman"/>
          <w:sz w:val="40"/>
          <w:szCs w:val="40"/>
        </w:rPr>
      </w:pPr>
      <w:r w:rsidRPr="0030269E">
        <w:rPr>
          <w:rFonts w:ascii="Times New Roman" w:hAnsi="Times New Roman"/>
          <w:sz w:val="40"/>
          <w:szCs w:val="40"/>
        </w:rPr>
        <w:t>Воспитатель: Басова С.В.</w:t>
      </w:r>
    </w:p>
    <w:p w:rsidR="00EC624F" w:rsidRPr="0030269E" w:rsidRDefault="00EC624F" w:rsidP="002A41E8">
      <w:pPr>
        <w:spacing w:after="0"/>
        <w:jc w:val="center"/>
        <w:rPr>
          <w:rFonts w:ascii="Times New Roman" w:hAnsi="Times New Roman"/>
          <w:sz w:val="40"/>
          <w:szCs w:val="40"/>
        </w:rPr>
      </w:pPr>
    </w:p>
    <w:p w:rsidR="00EC624F" w:rsidRPr="0030269E" w:rsidRDefault="00EC624F" w:rsidP="002A41E8">
      <w:pPr>
        <w:spacing w:after="0"/>
        <w:jc w:val="center"/>
        <w:rPr>
          <w:rFonts w:ascii="Times New Roman" w:hAnsi="Times New Roman"/>
          <w:sz w:val="40"/>
          <w:szCs w:val="40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 год</w:t>
      </w: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Фотоотчет по работе с родителями </w:t>
      </w: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Творческая выставка семейных работ по сказке</w:t>
      </w: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В. Сутеева «Снеговик почтовик»</w:t>
      </w: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Басова С.В.</w:t>
      </w: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0" o:spid="_x0000_s1026" type="#_x0000_t75" style="position:absolute;left:0;text-align:left;margin-left:289.9pt;margin-top:.5pt;width:178.1pt;height:124.1pt;z-index:-251653120;visibility:visible" wrapcoords="-79 0 -79 21488 21600 21488 21600 0 -79 0">
            <v:imagedata r:id="rId6" o:title=""/>
            <w10:wrap type="through"/>
          </v:shape>
        </w:pict>
      </w:r>
      <w:r>
        <w:rPr>
          <w:noProof/>
          <w:lang w:eastAsia="ru-RU"/>
        </w:rPr>
        <w:pict>
          <v:shape id="Рисунок 15" o:spid="_x0000_s1027" type="#_x0000_t75" style="position:absolute;left:0;text-align:left;margin-left:-45pt;margin-top:25.95pt;width:325.25pt;height:243.8pt;z-index:-251655168;visibility:visible" wrapcoords="-47 0 -47 21537 21600 21537 21600 0 -47 0">
            <v:imagedata r:id="rId7" o:title=""/>
            <w10:wrap type="through"/>
          </v:shape>
        </w:pict>
      </w:r>
    </w:p>
    <w:p w:rsidR="00EC624F" w:rsidRDefault="00EC624F">
      <w:pPr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pict>
          <v:shape id="Рисунок 17" o:spid="_x0000_s1028" type="#_x0000_t75" style="position:absolute;margin-left:-82.25pt;margin-top:217.75pt;width:248.9pt;height:186.6pt;z-index:-251654144;visibility:visible" wrapcoords="-65 0 -65 21513 21600 21513 21600 0 -65 0">
            <v:imagedata r:id="rId8" o:title=""/>
            <w10:wrap type="through"/>
          </v:shape>
        </w:pict>
      </w:r>
      <w:r>
        <w:rPr>
          <w:noProof/>
          <w:lang w:eastAsia="ru-RU"/>
        </w:rPr>
        <w:pict>
          <v:shape id="Рисунок 21" o:spid="_x0000_s1029" type="#_x0000_t75" style="position:absolute;margin-left:-334.25pt;margin-top:163.75pt;width:243pt;height:175.7pt;z-index:-251651072;visibility:visible" wrapcoords="-60 0 -60 21517 21600 21517 21600 0 -60 0">
            <v:imagedata r:id="rId9" o:title=""/>
            <w10:wrap type="through"/>
          </v:shape>
        </w:pict>
      </w:r>
      <w:r>
        <w:rPr>
          <w:noProof/>
          <w:lang w:eastAsia="ru-RU"/>
        </w:rPr>
        <w:pict>
          <v:shape id="Рисунок 18" o:spid="_x0000_s1030" type="#_x0000_t75" style="position:absolute;margin-left:.7pt;margin-top:12.2pt;width:178.05pt;height:124.45pt;z-index:-251652096;visibility:visible" wrapcoords="-80 0 -80 21485 21600 21485 21600 0 -80 0">
            <v:imagedata r:id="rId10" o:title=""/>
            <w10:wrap type="through"/>
          </v:shape>
        </w:pict>
      </w:r>
      <w:bookmarkEnd w:id="0"/>
      <w:r>
        <w:rPr>
          <w:rFonts w:ascii="Times New Roman" w:hAnsi="Times New Roman"/>
          <w:sz w:val="28"/>
          <w:szCs w:val="28"/>
        </w:rPr>
        <w:br w:type="page"/>
      </w: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Спортивное развлечение в младшей группе №2</w:t>
      </w: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«Всё дело в шляпе»</w:t>
      </w: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Басова С.В.</w:t>
      </w: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624F" w:rsidRDefault="00EC624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2" o:spid="_x0000_s1031" type="#_x0000_t75" style="position:absolute;margin-left:232.95pt;margin-top:225.5pt;width:235.05pt;height:176.25pt;z-index:-251657216;visibility:visible" wrapcoords="-64 0 -64 21515 21600 21515 21600 0 -64 0">
            <v:imagedata r:id="rId11" o:title=""/>
            <w10:wrap type="through"/>
          </v:shape>
        </w:pict>
      </w:r>
      <w:r>
        <w:rPr>
          <w:noProof/>
          <w:lang w:eastAsia="ru-RU"/>
        </w:rPr>
        <w:pict>
          <v:shape id="Рисунок 9" o:spid="_x0000_s1032" type="#_x0000_t75" style="position:absolute;margin-left:-46.8pt;margin-top:217.2pt;width:257.25pt;height:203.25pt;z-index:-251658240;visibility:visible" wrapcoords="-63 0 -63 21520 21600 21520 21600 0 -63 0">
            <v:imagedata r:id="rId12" o:title=""/>
            <w10:wrap type="through"/>
          </v:shape>
        </w:pict>
      </w:r>
      <w:r>
        <w:rPr>
          <w:noProof/>
          <w:lang w:eastAsia="ru-RU"/>
        </w:rPr>
        <w:pict>
          <v:shape id="Рисунок 13" o:spid="_x0000_s1033" type="#_x0000_t75" style="position:absolute;margin-left:117.45pt;margin-top:435.5pt;width:257.25pt;height:192.85pt;z-index:-251656192;visibility:visible" wrapcoords="-63 0 -63 21516 21600 21516 21600 0 -63 0">
            <v:imagedata r:id="rId13" o:title=""/>
            <w10:wrap type="through"/>
          </v:shape>
        </w:pict>
      </w:r>
      <w:r>
        <w:rPr>
          <w:noProof/>
          <w:lang w:eastAsia="ru-RU"/>
        </w:rPr>
        <w:pict>
          <v:shape id="Рисунок 8" o:spid="_x0000_s1034" type="#_x0000_t75" style="position:absolute;margin-left:225.4pt;margin-top:10.25pt;width:236.25pt;height:192pt;z-index:-251659264;visibility:visible" wrapcoords="-69 0 -69 21516 21600 21516 21600 0 -69 0">
            <v:imagedata r:id="rId14" o:title=""/>
            <w10:wrap type="through"/>
          </v:shape>
        </w:pict>
      </w:r>
      <w:r>
        <w:rPr>
          <w:noProof/>
          <w:lang w:eastAsia="ru-RU"/>
        </w:rPr>
        <w:pict>
          <v:shape id="Рисунок 7" o:spid="_x0000_s1035" type="#_x0000_t75" style="position:absolute;margin-left:-45.3pt;margin-top:10.25pt;width:255.75pt;height:191.7pt;z-index:-251660288;visibility:visible" wrapcoords="-63 0 -63 21516 21600 21516 21600 0 -63 0">
            <v:imagedata r:id="rId15" o:title=""/>
            <w10:wrap type="through"/>
          </v:shape>
        </w:pict>
      </w:r>
      <w:r>
        <w:rPr>
          <w:rFonts w:ascii="Times New Roman" w:hAnsi="Times New Roman"/>
          <w:sz w:val="28"/>
          <w:szCs w:val="28"/>
        </w:rPr>
        <w:br w:type="page"/>
      </w: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B3BF9">
        <w:rPr>
          <w:rFonts w:ascii="Times New Roman" w:hAnsi="Times New Roman"/>
          <w:sz w:val="28"/>
          <w:szCs w:val="28"/>
        </w:rPr>
        <w:t>Реализация педагогического проекта по</w:t>
      </w:r>
    </w:p>
    <w:p w:rsidR="00EC624F" w:rsidRPr="001B3BF9" w:rsidRDefault="00EC624F" w:rsidP="001B3BF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B3BF9">
        <w:rPr>
          <w:rFonts w:ascii="Times New Roman" w:hAnsi="Times New Roman"/>
          <w:sz w:val="28"/>
          <w:szCs w:val="28"/>
        </w:rPr>
        <w:t>сенсорному развитию в младшей группе №2</w:t>
      </w:r>
    </w:p>
    <w:p w:rsidR="00EC624F" w:rsidRDefault="00EC624F" w:rsidP="001B3BF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B3BF9">
        <w:rPr>
          <w:rFonts w:ascii="Times New Roman" w:hAnsi="Times New Roman"/>
          <w:sz w:val="28"/>
          <w:szCs w:val="28"/>
        </w:rPr>
        <w:t xml:space="preserve">«Познаём мир, играя» </w:t>
      </w:r>
    </w:p>
    <w:p w:rsidR="00EC624F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Басова С.В.</w:t>
      </w:r>
    </w:p>
    <w:p w:rsidR="00EC624F" w:rsidRPr="001B3BF9" w:rsidRDefault="00EC624F" w:rsidP="002A41E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s1036" type="#_x0000_t75" style="position:absolute;left:0;text-align:left;margin-left:-45pt;margin-top:455.45pt;width:251.9pt;height:188.85pt;z-index:-251662336;visibility:visible" wrapcoords="-64 0 -64 21514 21600 21514 21600 0 -64 0">
            <v:imagedata r:id="rId16" o:title=""/>
            <w10:wrap type="through"/>
          </v:shape>
        </w:pict>
      </w:r>
      <w:r>
        <w:rPr>
          <w:noProof/>
          <w:lang w:eastAsia="ru-RU"/>
        </w:rPr>
        <w:pict>
          <v:shape id="Рисунок 3" o:spid="_x0000_s1037" type="#_x0000_t75" style="position:absolute;left:0;text-align:left;margin-left:-45pt;margin-top:230.45pt;width:246pt;height:184.4pt;z-index:-251664384;visibility:visible" wrapcoords="-66 0 -66 21512 21600 21512 21600 0 -66 0">
            <v:imagedata r:id="rId17" o:title=""/>
            <w10:wrap type="through"/>
          </v:shape>
        </w:pict>
      </w:r>
      <w:r>
        <w:rPr>
          <w:noProof/>
          <w:lang w:eastAsia="ru-RU"/>
        </w:rPr>
        <w:pict>
          <v:shape id="Рисунок 1" o:spid="_x0000_s1038" type="#_x0000_t75" style="position:absolute;left:0;text-align:left;margin-left:-36pt;margin-top:32.45pt;width:232.8pt;height:187.2pt;z-index:-251666432;visibility:visible" wrapcoords="-64 0 -64 21520 21600 21520 21600 0 -64 0">
            <v:imagedata r:id="rId18" o:title=""/>
            <w10:wrap type="through"/>
          </v:shape>
        </w:pict>
      </w:r>
      <w:r>
        <w:rPr>
          <w:noProof/>
          <w:lang w:eastAsia="ru-RU"/>
        </w:rPr>
        <w:pict>
          <v:shape id="Рисунок 2" o:spid="_x0000_s1039" type="#_x0000_t75" style="position:absolute;left:0;text-align:left;margin-left:222.45pt;margin-top:43.2pt;width:236.55pt;height:177.3pt;z-index:-251665408;visibility:visible" wrapcoords="-60 0 -60 21520 21600 21520 21600 0 -60 0">
            <v:imagedata r:id="rId19" o:title=""/>
            <w10:wrap type="through"/>
          </v:shape>
        </w:pict>
      </w:r>
      <w:r>
        <w:rPr>
          <w:noProof/>
          <w:lang w:eastAsia="ru-RU"/>
        </w:rPr>
        <w:pict>
          <v:shape id="Рисунок 6" o:spid="_x0000_s1040" type="#_x0000_t75" style="position:absolute;left:0;text-align:left;margin-left:220.2pt;margin-top:453.5pt;width:237pt;height:181.9pt;z-index:-251661312;visibility:visible" wrapcoords="-68 0 -68 21511 21600 21511 21600 0 -68 0">
            <v:imagedata r:id="rId20" o:title=""/>
            <w10:wrap type="through"/>
          </v:shape>
        </w:pict>
      </w:r>
      <w:r>
        <w:rPr>
          <w:noProof/>
          <w:lang w:eastAsia="ru-RU"/>
        </w:rPr>
        <w:pict>
          <v:shape id="Рисунок 4" o:spid="_x0000_s1041" type="#_x0000_t75" style="position:absolute;left:0;text-align:left;margin-left:217.9pt;margin-top:238.25pt;width:238.95pt;height:179.25pt;z-index:-251663360;visibility:visible" wrapcoords="-68 0 -68 21510 21600 21510 21600 0 -68 0">
            <v:imagedata r:id="rId21" o:title=""/>
            <w10:wrap type="through"/>
          </v:shape>
        </w:pict>
      </w:r>
    </w:p>
    <w:sectPr w:rsidR="00EC624F" w:rsidRPr="001B3BF9" w:rsidSect="0030269E">
      <w:footerReference w:type="default" r:id="rId22"/>
      <w:pgSz w:w="11906" w:h="16838"/>
      <w:pgMar w:top="1134" w:right="850" w:bottom="1134" w:left="1701" w:header="708" w:footer="708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24F" w:rsidRDefault="00EC624F" w:rsidP="002A41E8">
      <w:pPr>
        <w:spacing w:after="0" w:line="240" w:lineRule="auto"/>
      </w:pPr>
      <w:r>
        <w:separator/>
      </w:r>
    </w:p>
  </w:endnote>
  <w:endnote w:type="continuationSeparator" w:id="0">
    <w:p w:rsidR="00EC624F" w:rsidRDefault="00EC624F" w:rsidP="002A4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24F" w:rsidRDefault="00EC624F">
    <w:pPr>
      <w:pStyle w:val="Footer"/>
    </w:pPr>
  </w:p>
  <w:p w:rsidR="00EC624F" w:rsidRDefault="00EC624F">
    <w:pPr>
      <w:pStyle w:val="Footer"/>
    </w:pPr>
  </w:p>
  <w:p w:rsidR="00EC624F" w:rsidRDefault="00EC624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24F" w:rsidRDefault="00EC624F" w:rsidP="002A41E8">
      <w:pPr>
        <w:spacing w:after="0" w:line="240" w:lineRule="auto"/>
      </w:pPr>
      <w:r>
        <w:separator/>
      </w:r>
    </w:p>
  </w:footnote>
  <w:footnote w:type="continuationSeparator" w:id="0">
    <w:p w:rsidR="00EC624F" w:rsidRDefault="00EC624F" w:rsidP="002A41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589C"/>
    <w:rsid w:val="0012589C"/>
    <w:rsid w:val="001722BE"/>
    <w:rsid w:val="0019119C"/>
    <w:rsid w:val="001B3BF9"/>
    <w:rsid w:val="001D7C40"/>
    <w:rsid w:val="002A41E8"/>
    <w:rsid w:val="0030269E"/>
    <w:rsid w:val="006100C2"/>
    <w:rsid w:val="0064612E"/>
    <w:rsid w:val="0067133E"/>
    <w:rsid w:val="00685A7D"/>
    <w:rsid w:val="008630E5"/>
    <w:rsid w:val="009F2BE7"/>
    <w:rsid w:val="00C04B4C"/>
    <w:rsid w:val="00EC6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12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B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3B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A4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A41E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A4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A41E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</TotalTime>
  <Pages>4</Pages>
  <Words>81</Words>
  <Characters>462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6</cp:revision>
  <cp:lastPrinted>2021-01-15T11:08:00Z</cp:lastPrinted>
  <dcterms:created xsi:type="dcterms:W3CDTF">2021-01-15T08:57:00Z</dcterms:created>
  <dcterms:modified xsi:type="dcterms:W3CDTF">2021-03-15T12:08:00Z</dcterms:modified>
</cp:coreProperties>
</file>