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69" w:rsidRDefault="00C66F69" w:rsidP="001C4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C4203">
        <w:rPr>
          <w:rFonts w:ascii="Times New Roman" w:hAnsi="Times New Roman"/>
          <w:b/>
          <w:sz w:val="28"/>
          <w:szCs w:val="28"/>
        </w:rPr>
        <w:t>Фоторепортаж  по работе с лэпбуком  «Свистелки – сопелки» (звук С)</w:t>
      </w:r>
    </w:p>
    <w:p w:rsidR="00C66F69" w:rsidRPr="001C4203" w:rsidRDefault="00C66F69" w:rsidP="001C4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6F69" w:rsidRDefault="00C66F69" w:rsidP="001C42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Подготовила </w:t>
      </w:r>
      <w:r w:rsidRPr="001C4203">
        <w:rPr>
          <w:rFonts w:ascii="Times New Roman" w:hAnsi="Times New Roman"/>
          <w:sz w:val="24"/>
          <w:szCs w:val="24"/>
        </w:rPr>
        <w:t>Швецова О.Ю.</w:t>
      </w:r>
    </w:p>
    <w:p w:rsidR="00C66F69" w:rsidRDefault="00C66F69" w:rsidP="001C42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воспитатель высшей </w:t>
      </w:r>
      <w:r w:rsidRPr="001C4203">
        <w:rPr>
          <w:rFonts w:ascii="Times New Roman" w:hAnsi="Times New Roman"/>
          <w:sz w:val="24"/>
          <w:szCs w:val="24"/>
        </w:rPr>
        <w:t xml:space="preserve">квалификационной категории </w:t>
      </w:r>
    </w:p>
    <w:p w:rsidR="00C66F69" w:rsidRPr="001C4203" w:rsidRDefault="00C66F69" w:rsidP="001C420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66F69" w:rsidRPr="001C4203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b/>
          <w:sz w:val="24"/>
          <w:szCs w:val="24"/>
        </w:rPr>
        <w:t>Цель</w:t>
      </w:r>
      <w:r w:rsidRPr="001C4203">
        <w:rPr>
          <w:rFonts w:ascii="Times New Roman" w:hAnsi="Times New Roman"/>
          <w:sz w:val="24"/>
          <w:szCs w:val="24"/>
        </w:rPr>
        <w:t>: закрепление звука и  буквы С в словах,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4203">
        <w:rPr>
          <w:rFonts w:ascii="Times New Roman" w:hAnsi="Times New Roman"/>
          <w:sz w:val="24"/>
          <w:szCs w:val="24"/>
        </w:rPr>
        <w:t>в предложениях, скороговорках.</w:t>
      </w:r>
    </w:p>
    <w:p w:rsidR="00C66F69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b/>
          <w:sz w:val="24"/>
          <w:szCs w:val="24"/>
        </w:rPr>
        <w:t>Обучающие задачи:</w:t>
      </w:r>
      <w:r w:rsidRPr="001C4203">
        <w:rPr>
          <w:rFonts w:ascii="Times New Roman" w:hAnsi="Times New Roman"/>
          <w:sz w:val="24"/>
          <w:szCs w:val="24"/>
        </w:rPr>
        <w:t xml:space="preserve">   </w:t>
      </w:r>
    </w:p>
    <w:p w:rsidR="00C66F69" w:rsidRPr="001C4203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sz w:val="24"/>
          <w:szCs w:val="24"/>
        </w:rPr>
        <w:t>Учить слышать и выделять звук С (в начале ) слова.</w:t>
      </w:r>
    </w:p>
    <w:p w:rsidR="00C66F69" w:rsidRPr="001C4203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sz w:val="24"/>
          <w:szCs w:val="24"/>
        </w:rPr>
        <w:t>Закреплять словарь детей по теме: мебель, птицы, продукты, посуда.</w:t>
      </w:r>
    </w:p>
    <w:p w:rsidR="00C66F69" w:rsidRPr="001C4203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b/>
          <w:bCs/>
          <w:sz w:val="24"/>
          <w:szCs w:val="24"/>
        </w:rPr>
        <w:t xml:space="preserve">Развивающие задачи:  </w:t>
      </w:r>
      <w:r w:rsidRPr="001C4203">
        <w:rPr>
          <w:rFonts w:ascii="Times New Roman" w:hAnsi="Times New Roman"/>
          <w:sz w:val="24"/>
          <w:szCs w:val="24"/>
        </w:rPr>
        <w:t>Развивать грамматически правильную связную речь.</w:t>
      </w:r>
    </w:p>
    <w:p w:rsidR="00C66F69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sz w:val="24"/>
          <w:szCs w:val="24"/>
        </w:rPr>
        <w:t>Развивать внимание, память, мышление, воображение.</w:t>
      </w:r>
    </w:p>
    <w:p w:rsidR="00C66F69" w:rsidRPr="001C4203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sz w:val="24"/>
          <w:szCs w:val="24"/>
        </w:rPr>
        <w:t>Развивать мелкую моторику пальцев рук.</w:t>
      </w:r>
    </w:p>
    <w:p w:rsidR="00C66F69" w:rsidRPr="001C4203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b/>
          <w:bCs/>
          <w:sz w:val="24"/>
          <w:szCs w:val="24"/>
        </w:rPr>
        <w:t xml:space="preserve">Воспитательные задачи: </w:t>
      </w:r>
    </w:p>
    <w:p w:rsidR="00C66F69" w:rsidRPr="001C4203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sz w:val="24"/>
          <w:szCs w:val="24"/>
        </w:rPr>
        <w:t>Воспитывать интерес к настольным играм.</w:t>
      </w:r>
    </w:p>
    <w:p w:rsidR="00C66F69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C4203">
        <w:rPr>
          <w:rFonts w:ascii="Times New Roman" w:hAnsi="Times New Roman"/>
          <w:b/>
          <w:sz w:val="24"/>
          <w:szCs w:val="24"/>
        </w:rPr>
        <w:t>Включает игры</w:t>
      </w:r>
      <w:r w:rsidRPr="001C4203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персонажи -</w:t>
      </w:r>
      <w:r w:rsidRPr="001C4203">
        <w:rPr>
          <w:rFonts w:ascii="Times New Roman" w:hAnsi="Times New Roman"/>
          <w:sz w:val="24"/>
          <w:szCs w:val="24"/>
        </w:rPr>
        <w:t xml:space="preserve">  слон, собака, сова, снегирь -для подачи заданий, «Назови и расставь по росту»,  «Расставь по окошкам» на положение звука  в сло</w:t>
      </w:r>
      <w:r>
        <w:rPr>
          <w:rFonts w:ascii="Times New Roman" w:hAnsi="Times New Roman"/>
          <w:sz w:val="24"/>
          <w:szCs w:val="24"/>
        </w:rPr>
        <w:t>ве (начало), «Часы»</w:t>
      </w:r>
      <w:r w:rsidRPr="001C4203">
        <w:rPr>
          <w:rFonts w:ascii="Times New Roman" w:hAnsi="Times New Roman"/>
          <w:sz w:val="24"/>
          <w:szCs w:val="24"/>
        </w:rPr>
        <w:t>,с вращающейся стрелкой  для составления предложений»,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4203">
        <w:rPr>
          <w:rFonts w:ascii="Times New Roman" w:hAnsi="Times New Roman"/>
          <w:sz w:val="24"/>
          <w:szCs w:val="24"/>
        </w:rPr>
        <w:t xml:space="preserve">скороговорки,  «Собери букву и назови одним словом», «Раскрась и назови»,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4203">
        <w:rPr>
          <w:rFonts w:ascii="Times New Roman" w:hAnsi="Times New Roman"/>
          <w:sz w:val="24"/>
          <w:szCs w:val="24"/>
        </w:rPr>
        <w:t>игра на  артикуляцию при произношении звука С.</w:t>
      </w:r>
    </w:p>
    <w:p w:rsidR="00C66F69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F69" w:rsidRPr="001C4203" w:rsidRDefault="00C66F69" w:rsidP="001C42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C66F69" w:rsidRPr="00A30C71" w:rsidTr="00A30C71"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23.75pt;height:164.25pt;visibility:visible">
                  <v:imagedata r:id="rId4" o:title=""/>
                </v:shape>
              </w:pic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4" o:spid="_x0000_i1026" type="#_x0000_t75" style="width:165.75pt;height:164.25pt;visibility:visible">
                  <v:imagedata r:id="rId5" o:title=""/>
                </v:shape>
              </w:pict>
            </w:r>
          </w:p>
        </w:tc>
      </w:tr>
      <w:tr w:rsidR="00C66F69" w:rsidRPr="00A30C71" w:rsidTr="00A30C71"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</w:pPr>
            <w:r w:rsidRPr="00A30C71">
              <w:t xml:space="preserve">                                Обложка </w: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Содержание лэпбука «Свистелки- сопелки»</w:t>
            </w:r>
          </w:p>
        </w:tc>
      </w:tr>
      <w:tr w:rsidR="00C66F69" w:rsidRPr="00A30C71" w:rsidTr="00A30C71"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ind w:left="-567" w:firstLine="567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5" o:spid="_x0000_i1027" type="#_x0000_t75" style="width:149.25pt;height:165.75pt;visibility:visible">
                  <v:imagedata r:id="rId6" o:title=""/>
                </v:shape>
              </w:pic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6" o:spid="_x0000_i1028" type="#_x0000_t75" style="width:169.5pt;height:166.5pt;visibility:visible">
                  <v:imagedata r:id="rId7" o:title=""/>
                </v:shape>
              </w:pict>
            </w:r>
          </w:p>
        </w:tc>
      </w:tr>
      <w:tr w:rsidR="00C66F69" w:rsidRPr="00A30C71" w:rsidTr="00A30C71"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right"/>
            </w:pPr>
            <w:r w:rsidRPr="00A30C71">
              <w:t xml:space="preserve"> Игра «Назови персонажи  и расставь по росту»</w: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«Найди четыре картинки со звуком С»</w:t>
            </w:r>
          </w:p>
        </w:tc>
      </w:tr>
      <w:tr w:rsidR="00C66F69" w:rsidRPr="00A30C71" w:rsidTr="00A30C71"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7" o:spid="_x0000_i1029" type="#_x0000_t75" style="width:162.75pt;height:147.75pt;visibility:visible">
                  <v:imagedata r:id="rId8" o:title=""/>
                </v:shape>
              </w:pic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8" o:spid="_x0000_i1030" type="#_x0000_t75" style="width:176.25pt;height:147pt;visibility:visible">
                  <v:imagedata r:id="rId9" o:title=""/>
                </v:shape>
              </w:pict>
            </w:r>
          </w:p>
        </w:tc>
      </w:tr>
      <w:tr w:rsidR="00C66F69" w:rsidRPr="00A30C71" w:rsidTr="00A30C71"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Игра «Расставь по окошкам»</w: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Игра «Часы» -составь предложение с картинкой</w:t>
            </w:r>
          </w:p>
        </w:tc>
      </w:tr>
      <w:tr w:rsidR="00C66F69" w:rsidRPr="00A30C71" w:rsidTr="00A30C71"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10" o:spid="_x0000_i1031" type="#_x0000_t75" style="width:165.75pt;height:146.25pt;visibility:visible">
                  <v:imagedata r:id="rId10" o:title=""/>
                </v:shape>
              </w:pic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11" o:spid="_x0000_i1032" type="#_x0000_t75" style="width:168.75pt;height:147pt;visibility:visible">
                  <v:imagedata r:id="rId11" o:title=""/>
                </v:shape>
              </w:pict>
            </w:r>
          </w:p>
        </w:tc>
      </w:tr>
      <w:tr w:rsidR="00C66F69" w:rsidRPr="00A30C71" w:rsidTr="00A30C71"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Скороговорки  «Скажи как я»</w: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Раскраски  со звуком С</w:t>
            </w:r>
          </w:p>
        </w:tc>
      </w:tr>
      <w:tr w:rsidR="00C66F69" w:rsidRPr="00A30C71" w:rsidTr="00A30C71">
        <w:tblPrEx>
          <w:tblLook w:val="0000"/>
        </w:tblPrEx>
        <w:trPr>
          <w:trHeight w:val="360"/>
        </w:trPr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</w:p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12" o:spid="_x0000_i1033" type="#_x0000_t75" style="width:175.5pt;height:151.5pt;visibility:visible">
                  <v:imagedata r:id="rId12" o:title=""/>
                </v:shape>
              </w:pict>
            </w:r>
          </w:p>
          <w:p w:rsidR="00C66F69" w:rsidRPr="00A30C71" w:rsidRDefault="00C66F69" w:rsidP="00A30C71">
            <w:pPr>
              <w:spacing w:after="0" w:line="240" w:lineRule="auto"/>
              <w:jc w:val="center"/>
            </w:pP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</w:p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13" o:spid="_x0000_i1034" type="#_x0000_t75" style="width:201pt;height:150.75pt;visibility:visible">
                  <v:imagedata r:id="rId13" o:title=""/>
                </v:shape>
              </w:pict>
            </w:r>
            <w:bookmarkStart w:id="0" w:name="_GoBack"/>
            <w:bookmarkEnd w:id="0"/>
          </w:p>
        </w:tc>
      </w:tr>
      <w:tr w:rsidR="00C66F69" w:rsidRPr="00A30C71" w:rsidTr="00A30C71">
        <w:tblPrEx>
          <w:tblLook w:val="0000"/>
        </w:tblPrEx>
        <w:trPr>
          <w:trHeight w:val="315"/>
        </w:trPr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Готовые работы</w: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«Собери букву и назови одним словом»</w:t>
            </w:r>
          </w:p>
        </w:tc>
      </w:tr>
      <w:tr w:rsidR="00C66F69" w:rsidRPr="00A30C71" w:rsidTr="00A30C71">
        <w:tblPrEx>
          <w:tblLook w:val="0000"/>
        </w:tblPrEx>
        <w:trPr>
          <w:trHeight w:val="360"/>
        </w:trPr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</w:p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rPr>
                <w:noProof/>
                <w:lang w:eastAsia="ru-RU"/>
              </w:rPr>
              <w:pict>
                <v:shape id="Рисунок 14" o:spid="_x0000_i1035" type="#_x0000_t75" style="width:168.75pt;height:164.25pt;visibility:visible">
                  <v:imagedata r:id="rId14" o:title=""/>
                </v:shape>
              </w:pic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</w:p>
          <w:p w:rsidR="00C66F69" w:rsidRPr="00A30C71" w:rsidRDefault="00C66F69" w:rsidP="00A30C71">
            <w:pPr>
              <w:spacing w:after="0" w:line="240" w:lineRule="auto"/>
              <w:jc w:val="center"/>
            </w:pPr>
          </w:p>
          <w:p w:rsidR="00C66F69" w:rsidRPr="00A30C71" w:rsidRDefault="00C66F69" w:rsidP="00A30C71">
            <w:pPr>
              <w:spacing w:after="0" w:line="240" w:lineRule="auto"/>
              <w:jc w:val="center"/>
            </w:pPr>
          </w:p>
        </w:tc>
      </w:tr>
      <w:tr w:rsidR="00C66F69" w:rsidRPr="00A30C71" w:rsidTr="00A30C71">
        <w:tblPrEx>
          <w:tblLook w:val="0000"/>
        </w:tblPrEx>
        <w:trPr>
          <w:trHeight w:val="360"/>
        </w:trPr>
        <w:tc>
          <w:tcPr>
            <w:tcW w:w="4785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  <w:r w:rsidRPr="00A30C71">
              <w:t>Игры на артикуляцию при произношении звука С</w:t>
            </w:r>
          </w:p>
        </w:tc>
        <w:tc>
          <w:tcPr>
            <w:tcW w:w="4786" w:type="dxa"/>
          </w:tcPr>
          <w:p w:rsidR="00C66F69" w:rsidRPr="00A30C71" w:rsidRDefault="00C66F69" w:rsidP="00A30C71">
            <w:pPr>
              <w:spacing w:after="0" w:line="240" w:lineRule="auto"/>
              <w:jc w:val="center"/>
            </w:pPr>
          </w:p>
        </w:tc>
      </w:tr>
    </w:tbl>
    <w:p w:rsidR="00C66F69" w:rsidRDefault="00C66F69" w:rsidP="009271B3"/>
    <w:sectPr w:rsidR="00C66F69" w:rsidSect="009271B3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4DF"/>
    <w:rsid w:val="000E7700"/>
    <w:rsid w:val="001B5740"/>
    <w:rsid w:val="001C4203"/>
    <w:rsid w:val="001D7308"/>
    <w:rsid w:val="00393EE8"/>
    <w:rsid w:val="004574DF"/>
    <w:rsid w:val="00481C78"/>
    <w:rsid w:val="00487047"/>
    <w:rsid w:val="004A04CE"/>
    <w:rsid w:val="00500CD1"/>
    <w:rsid w:val="00540B7F"/>
    <w:rsid w:val="005D31DB"/>
    <w:rsid w:val="00656EC3"/>
    <w:rsid w:val="007342A2"/>
    <w:rsid w:val="008247AB"/>
    <w:rsid w:val="009271B3"/>
    <w:rsid w:val="009A45EC"/>
    <w:rsid w:val="00A30C71"/>
    <w:rsid w:val="00A36B40"/>
    <w:rsid w:val="00AC36CD"/>
    <w:rsid w:val="00B1301D"/>
    <w:rsid w:val="00B2263A"/>
    <w:rsid w:val="00B420D7"/>
    <w:rsid w:val="00C65BBB"/>
    <w:rsid w:val="00C66F69"/>
    <w:rsid w:val="00CD2C08"/>
    <w:rsid w:val="00CF5574"/>
    <w:rsid w:val="00D61E44"/>
    <w:rsid w:val="00E959CA"/>
    <w:rsid w:val="00EE1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B4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342A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D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2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185</TotalTime>
  <Pages>2</Pages>
  <Words>217</Words>
  <Characters>1240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ДНС</cp:lastModifiedBy>
  <cp:revision>9</cp:revision>
  <cp:lastPrinted>2021-03-11T12:16:00Z</cp:lastPrinted>
  <dcterms:created xsi:type="dcterms:W3CDTF">2021-02-25T10:41:00Z</dcterms:created>
  <dcterms:modified xsi:type="dcterms:W3CDTF">2021-03-14T19:36:00Z</dcterms:modified>
</cp:coreProperties>
</file>