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EA3" w:rsidRDefault="002D1EA3" w:rsidP="00D90F0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Фотоотчет о проведении спортивного развлечения с детьми старшего дошкольного возраста</w:t>
      </w:r>
    </w:p>
    <w:p w:rsidR="002D1EA3" w:rsidRDefault="002D1EA3" w:rsidP="00D90F0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рамках празднования Дня защитника Отечества</w:t>
      </w:r>
    </w:p>
    <w:p w:rsidR="002D1EA3" w:rsidRDefault="002D1EA3" w:rsidP="00D90F07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Провела: Родионова С.А., воспитатель</w:t>
      </w:r>
    </w:p>
    <w:p w:rsidR="002D1EA3" w:rsidRDefault="002D1EA3" w:rsidP="007547C7">
      <w:pPr>
        <w:rPr>
          <w:rFonts w:ascii="Times New Roman" w:hAnsi="Times New Roman"/>
          <w:b/>
          <w:sz w:val="28"/>
          <w:szCs w:val="28"/>
        </w:rPr>
      </w:pPr>
    </w:p>
    <w:p w:rsidR="002D1EA3" w:rsidRPr="007547C7" w:rsidRDefault="002D1EA3" w:rsidP="007547C7">
      <w:pPr>
        <w:rPr>
          <w:rFonts w:ascii="Times New Roman" w:hAnsi="Times New Roman"/>
          <w:sz w:val="28"/>
          <w:szCs w:val="28"/>
        </w:rPr>
      </w:pPr>
      <w:r w:rsidRPr="007547C7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Формирование интереса </w:t>
      </w:r>
      <w:r w:rsidRPr="007547C7">
        <w:rPr>
          <w:rFonts w:ascii="Times New Roman" w:hAnsi="Times New Roman"/>
          <w:sz w:val="28"/>
          <w:szCs w:val="28"/>
        </w:rPr>
        <w:t xml:space="preserve"> детей к двигательной </w:t>
      </w:r>
      <w:r>
        <w:rPr>
          <w:rFonts w:ascii="Times New Roman" w:hAnsi="Times New Roman"/>
          <w:sz w:val="28"/>
          <w:szCs w:val="28"/>
        </w:rPr>
        <w:t>активности.</w:t>
      </w:r>
    </w:p>
    <w:p w:rsidR="002D1EA3" w:rsidRDefault="002D1EA3" w:rsidP="007547C7">
      <w:pPr>
        <w:rPr>
          <w:rFonts w:ascii="Times New Roman" w:hAnsi="Times New Roman"/>
          <w:sz w:val="28"/>
          <w:szCs w:val="28"/>
        </w:rPr>
      </w:pPr>
      <w:r w:rsidRPr="007547C7">
        <w:rPr>
          <w:rFonts w:ascii="Times New Roman" w:hAnsi="Times New Roman"/>
          <w:b/>
          <w:sz w:val="28"/>
          <w:szCs w:val="28"/>
        </w:rPr>
        <w:t>Задачи:</w:t>
      </w:r>
      <w:r w:rsidRPr="007547C7">
        <w:rPr>
          <w:rFonts w:ascii="Times New Roman" w:hAnsi="Times New Roman"/>
          <w:sz w:val="28"/>
          <w:szCs w:val="28"/>
        </w:rPr>
        <w:t xml:space="preserve"> Формировать чувство уважения к Российской Армии; уточнить представления детей о родах войск; расширять и активизировать словарный запас; закрепить представления детей об особенностях военной службы (солдаты тренируются, чтобы быть сильными, умелыми; учатся метко стрелять, преодолевать препятствия, стимулировать двигательную активность; воспитывать в детях желание быть похожими на солдат и офицеров, желание служить в Российской Армии.</w:t>
      </w:r>
    </w:p>
    <w:p w:rsidR="002D1EA3" w:rsidRDefault="002D1EA3" w:rsidP="00D90F07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1EA3" w:rsidRDefault="002D1EA3" w:rsidP="00D90F07">
      <w:pPr>
        <w:jc w:val="center"/>
        <w:rPr>
          <w:rFonts w:ascii="Times New Roman" w:hAnsi="Times New Roman"/>
          <w:b/>
          <w:sz w:val="28"/>
          <w:szCs w:val="28"/>
        </w:rPr>
      </w:pPr>
      <w:r w:rsidRPr="007547C7">
        <w:rPr>
          <w:rFonts w:ascii="Times New Roman" w:hAnsi="Times New Roman"/>
          <w:b/>
          <w:sz w:val="28"/>
          <w:szCs w:val="28"/>
        </w:rPr>
        <w:t>Разминка для будущих воинов</w:t>
      </w:r>
    </w:p>
    <w:p w:rsidR="002D1EA3" w:rsidRDefault="002D1EA3" w:rsidP="00D90F07">
      <w:pPr>
        <w:jc w:val="center"/>
        <w:rPr>
          <w:rFonts w:ascii="Times New Roman" w:hAnsi="Times New Roman"/>
          <w:b/>
          <w:sz w:val="28"/>
          <w:szCs w:val="28"/>
        </w:rPr>
      </w:pPr>
      <w:r w:rsidRPr="00092C3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36.5pt;height:288.75pt;visibility:visible">
            <v:imagedata r:id="rId4" o:title="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092C3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2" o:spid="_x0000_i1026" type="#_x0000_t75" style="width:147pt;height:291.75pt;visibility:visible">
            <v:imagedata r:id="rId5" o:title="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092C3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3" o:spid="_x0000_i1027" type="#_x0000_t75" style="width:135.75pt;height:291.75pt;visibility:visible">
            <v:imagedata r:id="rId6" o:title=""/>
          </v:shape>
        </w:pict>
      </w:r>
    </w:p>
    <w:p w:rsidR="002D1EA3" w:rsidRDefault="002D1EA3" w:rsidP="00D90F07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1EA3" w:rsidRDefault="002D1EA3" w:rsidP="00D90F07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1EA3" w:rsidRDefault="002D1EA3" w:rsidP="00D90F07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1EA3" w:rsidRDefault="002D1EA3" w:rsidP="00D90F07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1EA3" w:rsidRDefault="002D1EA3" w:rsidP="00D90F0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Эстафета « Передай снаряд»</w:t>
      </w:r>
    </w:p>
    <w:p w:rsidR="002D1EA3" w:rsidRDefault="002D1EA3" w:rsidP="00D90F07">
      <w:pPr>
        <w:jc w:val="center"/>
        <w:rPr>
          <w:rFonts w:ascii="Times New Roman" w:hAnsi="Times New Roman"/>
          <w:b/>
          <w:sz w:val="28"/>
          <w:szCs w:val="28"/>
        </w:rPr>
      </w:pPr>
      <w:r w:rsidRPr="00092C3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4" o:spid="_x0000_i1028" type="#_x0000_t75" style="width:114.75pt;height:195.75pt;visibility:visible">
            <v:imagedata r:id="rId7" o:title="" cropbottom="16448f" cropright="7751f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</w:t>
      </w:r>
      <w:r w:rsidRPr="00092C3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5" o:spid="_x0000_i1029" type="#_x0000_t75" style="width:295.5pt;height:189.75pt;visibility:visible">
            <v:imagedata r:id="rId8" o:title=""/>
          </v:shape>
        </w:pict>
      </w:r>
    </w:p>
    <w:p w:rsidR="002D1EA3" w:rsidRDefault="002D1EA3" w:rsidP="00D90F0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Эстафета « Топкое болото»</w:t>
      </w:r>
    </w:p>
    <w:p w:rsidR="002D1EA3" w:rsidRDefault="002D1EA3" w:rsidP="00D90F07">
      <w:pPr>
        <w:jc w:val="center"/>
        <w:rPr>
          <w:rFonts w:ascii="Times New Roman" w:hAnsi="Times New Roman"/>
          <w:b/>
          <w:sz w:val="28"/>
          <w:szCs w:val="28"/>
        </w:rPr>
      </w:pPr>
      <w:r w:rsidRPr="00092C3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6" o:spid="_x0000_i1030" type="#_x0000_t75" style="width:132.75pt;height:177pt;visibility:visible">
            <v:imagedata r:id="rId9" o:title="" cropbottom="27464f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092C3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7" o:spid="_x0000_i1031" type="#_x0000_t75" style="width:178.5pt;height:177pt;visibility:visible">
            <v:imagedata r:id="rId10" o:title="" cropbottom="28477f"/>
          </v:shape>
        </w:pict>
      </w:r>
    </w:p>
    <w:p w:rsidR="002D1EA3" w:rsidRDefault="002D1EA3" w:rsidP="00D90F0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Эстафета «  Меткие артиллеристы»</w:t>
      </w:r>
    </w:p>
    <w:p w:rsidR="002D1EA3" w:rsidRDefault="002D1EA3" w:rsidP="00D90F07">
      <w:pPr>
        <w:jc w:val="center"/>
        <w:rPr>
          <w:rFonts w:ascii="Times New Roman" w:hAnsi="Times New Roman"/>
          <w:b/>
          <w:sz w:val="28"/>
          <w:szCs w:val="28"/>
        </w:rPr>
      </w:pPr>
      <w:r w:rsidRPr="00092C3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8" o:spid="_x0000_i1032" type="#_x0000_t75" style="width:126pt;height:150.75pt;visibility:visible">
            <v:imagedata r:id="rId11" o:title="" croptop="-210f" cropbottom="27635f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</w:t>
      </w:r>
      <w:r w:rsidRPr="00092C3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0" o:spid="_x0000_i1033" type="#_x0000_t75" style="width:99.75pt;height:151.5pt;visibility:visible">
            <v:imagedata r:id="rId12" o:title="" cropbottom="19698f" cropright="1862f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092C3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1" o:spid="_x0000_i1034" type="#_x0000_t75" style="width:93pt;height:149.25pt;visibility:visible">
            <v:imagedata r:id="rId13" o:title="" croptop="13130f" cropbottom="4144f" cropleft="2902f"/>
          </v:shape>
        </w:pict>
      </w:r>
    </w:p>
    <w:p w:rsidR="002D1EA3" w:rsidRDefault="002D1EA3" w:rsidP="00D90F07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1EA3" w:rsidRDefault="002D1EA3" w:rsidP="00D90F0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Загадки</w:t>
      </w:r>
    </w:p>
    <w:p w:rsidR="002D1EA3" w:rsidRDefault="002D1EA3" w:rsidP="00D90F07">
      <w:pPr>
        <w:jc w:val="center"/>
        <w:rPr>
          <w:rFonts w:ascii="Times New Roman" w:hAnsi="Times New Roman"/>
          <w:b/>
          <w:sz w:val="28"/>
          <w:szCs w:val="28"/>
        </w:rPr>
      </w:pPr>
      <w:r w:rsidRPr="00092C3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2" o:spid="_x0000_i1035" type="#_x0000_t75" style="width:153.75pt;height:183.75pt;visibility:visible">
            <v:imagedata r:id="rId14" o:title="" cropbottom="29368f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092C3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3" o:spid="_x0000_i1036" type="#_x0000_t75" style="width:85.5pt;height:183.75pt;visibility:visible">
            <v:imagedata r:id="rId15" o:title=""/>
          </v:shape>
        </w:pict>
      </w:r>
    </w:p>
    <w:p w:rsidR="002D1EA3" w:rsidRDefault="002D1EA3" w:rsidP="00D90F0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Эстафета « Донеси, не урони»</w:t>
      </w:r>
    </w:p>
    <w:p w:rsidR="002D1EA3" w:rsidRDefault="002D1EA3" w:rsidP="00D90F07">
      <w:pPr>
        <w:jc w:val="center"/>
        <w:rPr>
          <w:rFonts w:ascii="Times New Roman" w:hAnsi="Times New Roman"/>
          <w:b/>
          <w:sz w:val="28"/>
          <w:szCs w:val="28"/>
        </w:rPr>
      </w:pPr>
      <w:r w:rsidRPr="00092C3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4" o:spid="_x0000_i1037" type="#_x0000_t75" style="width:132.75pt;height:144.75pt;visibility:visible">
            <v:imagedata r:id="rId16" o:title="" cropbottom="29137f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092C3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5" o:spid="_x0000_i1038" type="#_x0000_t75" style="width:131.25pt;height:2in;visibility:visible">
            <v:imagedata r:id="rId17" o:title="" cropbottom="28292f"/>
          </v:shape>
        </w:pict>
      </w:r>
    </w:p>
    <w:p w:rsidR="002D1EA3" w:rsidRDefault="002D1EA3" w:rsidP="00D90F0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Эстафета « Переправа»</w:t>
      </w:r>
    </w:p>
    <w:p w:rsidR="002D1EA3" w:rsidRDefault="002D1EA3" w:rsidP="00D90F07">
      <w:pPr>
        <w:jc w:val="center"/>
        <w:rPr>
          <w:rFonts w:ascii="Times New Roman" w:hAnsi="Times New Roman"/>
          <w:b/>
          <w:sz w:val="28"/>
          <w:szCs w:val="28"/>
        </w:rPr>
      </w:pPr>
      <w:r w:rsidRPr="00092C3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6" o:spid="_x0000_i1039" type="#_x0000_t75" style="width:114pt;height:132.75pt;visibility:visible">
            <v:imagedata r:id="rId18" o:title="" cropbottom="19193f" cropright="-24f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092C3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7" o:spid="_x0000_i1040" type="#_x0000_t75" style="width:114.75pt;height:132.75pt;visibility:visible">
            <v:imagedata r:id="rId19" o:title="" cropbottom="24828f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092C3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8" o:spid="_x0000_i1041" type="#_x0000_t75" style="width:85.5pt;height:132.75pt;visibility:visible">
            <v:imagedata r:id="rId20" o:title="" cropbottom="9156f"/>
          </v:shape>
        </w:pict>
      </w:r>
    </w:p>
    <w:p w:rsidR="002D1EA3" w:rsidRDefault="002D1EA3" w:rsidP="00D90F0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Награждение</w:t>
      </w:r>
    </w:p>
    <w:p w:rsidR="002D1EA3" w:rsidRPr="007547C7" w:rsidRDefault="002D1EA3" w:rsidP="00D90F07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 w:rsidRPr="00092C3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9" o:spid="_x0000_i1042" type="#_x0000_t75" style="width:236.25pt;height:109.5pt;visibility:visible">
            <v:imagedata r:id="rId21" o:title=""/>
          </v:shape>
        </w:pict>
      </w:r>
      <w:bookmarkEnd w:id="0"/>
    </w:p>
    <w:sectPr w:rsidR="002D1EA3" w:rsidRPr="007547C7" w:rsidSect="00D548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403DF"/>
    <w:rsid w:val="000403DF"/>
    <w:rsid w:val="00092C39"/>
    <w:rsid w:val="002D1EA3"/>
    <w:rsid w:val="00445602"/>
    <w:rsid w:val="006F6CF7"/>
    <w:rsid w:val="007547C7"/>
    <w:rsid w:val="009A5431"/>
    <w:rsid w:val="00CB3270"/>
    <w:rsid w:val="00D548C0"/>
    <w:rsid w:val="00D609C7"/>
    <w:rsid w:val="00D90F07"/>
    <w:rsid w:val="00E06C17"/>
    <w:rsid w:val="00EE1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8C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54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54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55</TotalTime>
  <Pages>3</Pages>
  <Words>135</Words>
  <Characters>772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ДНС</cp:lastModifiedBy>
  <cp:revision>7</cp:revision>
  <dcterms:created xsi:type="dcterms:W3CDTF">2021-02-14T02:51:00Z</dcterms:created>
  <dcterms:modified xsi:type="dcterms:W3CDTF">2021-03-02T12:36:00Z</dcterms:modified>
</cp:coreProperties>
</file>