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2AD9" w:rsidRPr="00AF4138" w:rsidRDefault="00AF2AD9" w:rsidP="00AF4138">
      <w:pPr>
        <w:spacing w:after="0"/>
        <w:jc w:val="center"/>
        <w:rPr>
          <w:b/>
          <w:sz w:val="28"/>
          <w:szCs w:val="28"/>
        </w:rPr>
      </w:pPr>
      <w:r w:rsidRPr="00AF4138">
        <w:rPr>
          <w:b/>
          <w:sz w:val="28"/>
          <w:szCs w:val="28"/>
        </w:rPr>
        <w:t>Публикация в СМИ  газета  «Два берега Камы» № 38 от 29.09.23г</w:t>
      </w:r>
    </w:p>
    <w:p w:rsidR="00AF2AD9" w:rsidRDefault="00AF2AD9" w:rsidP="00AF4138">
      <w:pPr>
        <w:spacing w:after="0"/>
        <w:jc w:val="center"/>
        <w:rPr>
          <w:b/>
          <w:sz w:val="28"/>
          <w:szCs w:val="28"/>
        </w:rPr>
      </w:pPr>
      <w:r w:rsidRPr="00AF4138">
        <w:rPr>
          <w:b/>
          <w:sz w:val="28"/>
          <w:szCs w:val="28"/>
        </w:rPr>
        <w:t>Статья «Принимаем с любовью, выпускаем с гордостью»</w:t>
      </w:r>
    </w:p>
    <w:p w:rsidR="00AF2AD9" w:rsidRDefault="00AF2AD9" w:rsidP="00AF4138">
      <w:pPr>
        <w:spacing w:after="0"/>
        <w:jc w:val="right"/>
        <w:rPr>
          <w:sz w:val="28"/>
          <w:szCs w:val="28"/>
        </w:rPr>
      </w:pPr>
      <w:r w:rsidRPr="00AF4138">
        <w:rPr>
          <w:sz w:val="28"/>
          <w:szCs w:val="28"/>
        </w:rPr>
        <w:t>Автор: Швецова Ольга</w:t>
      </w:r>
    </w:p>
    <w:p w:rsidR="00AF2AD9" w:rsidRDefault="00AF2AD9" w:rsidP="00AF4138">
      <w:pPr>
        <w:spacing w:after="0"/>
        <w:jc w:val="right"/>
        <w:rPr>
          <w:sz w:val="28"/>
          <w:szCs w:val="28"/>
        </w:rPr>
      </w:pPr>
      <w:r>
        <w:rPr>
          <w:sz w:val="28"/>
          <w:szCs w:val="28"/>
        </w:rPr>
        <w:t>Стан Наталья</w:t>
      </w:r>
    </w:p>
    <w:p w:rsidR="00AF2AD9" w:rsidRDefault="00AF2AD9" w:rsidP="00AF4138">
      <w:pPr>
        <w:spacing w:after="0"/>
        <w:jc w:val="right"/>
        <w:rPr>
          <w:sz w:val="28"/>
          <w:szCs w:val="28"/>
        </w:rPr>
      </w:pPr>
    </w:p>
    <w:p w:rsidR="00AF2AD9" w:rsidRDefault="00AF2AD9" w:rsidP="00AF4138">
      <w:pPr>
        <w:spacing w:after="0"/>
        <w:jc w:val="center"/>
        <w:rPr>
          <w:sz w:val="28"/>
          <w:szCs w:val="28"/>
        </w:rPr>
      </w:pPr>
      <w:r w:rsidRPr="00AF4138">
        <w:rPr>
          <w:sz w:val="28"/>
          <w:szCs w:val="28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1pt;height:471pt" o:ole="">
            <v:imagedata r:id="rId4" o:title=""/>
          </v:shape>
          <o:OLEObject Type="Embed" ProgID="FoxitReader.Document" ShapeID="_x0000_i1025" DrawAspect="Content" ObjectID="_1758445703" r:id="rId5"/>
        </w:object>
      </w:r>
    </w:p>
    <w:p w:rsidR="00AF2AD9" w:rsidRDefault="00AF2AD9" w:rsidP="00AF4138">
      <w:pPr>
        <w:spacing w:after="0"/>
        <w:jc w:val="center"/>
        <w:rPr>
          <w:sz w:val="28"/>
          <w:szCs w:val="28"/>
        </w:rPr>
      </w:pPr>
      <w:r w:rsidRPr="00AF4138">
        <w:rPr>
          <w:sz w:val="28"/>
          <w:szCs w:val="28"/>
        </w:rPr>
        <w:object w:dxaOrig="4320" w:dyaOrig="4320">
          <v:shape id="_x0000_i1026" type="#_x0000_t75" style="width:481.5pt;height:615.75pt" o:ole="">
            <v:imagedata r:id="rId6" o:title=""/>
          </v:shape>
          <o:OLEObject Type="Embed" ProgID="FoxitReader.Document" ShapeID="_x0000_i1026" DrawAspect="Content" ObjectID="_1758445704" r:id="rId7"/>
        </w:object>
      </w:r>
    </w:p>
    <w:p w:rsidR="00AF2AD9" w:rsidRPr="00AF4138" w:rsidRDefault="00AF2AD9" w:rsidP="00AF4138">
      <w:pPr>
        <w:spacing w:after="0"/>
        <w:jc w:val="center"/>
        <w:rPr>
          <w:sz w:val="28"/>
          <w:szCs w:val="28"/>
        </w:rPr>
      </w:pPr>
      <w:r w:rsidRPr="00AF4138">
        <w:rPr>
          <w:sz w:val="28"/>
          <w:szCs w:val="28"/>
        </w:rPr>
        <w:object w:dxaOrig="4320" w:dyaOrig="4320">
          <v:shape id="_x0000_i1027" type="#_x0000_t75" style="width:471pt;height:587.25pt" o:ole="">
            <v:imagedata r:id="rId8" o:title=""/>
          </v:shape>
          <o:OLEObject Type="Embed" ProgID="FoxitReader.Document" ShapeID="_x0000_i1027" DrawAspect="Content" ObjectID="_1758445705" r:id="rId9"/>
        </w:object>
      </w:r>
    </w:p>
    <w:sectPr w:rsidR="00AF2AD9" w:rsidRPr="00AF4138" w:rsidSect="00EE01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F4138"/>
    <w:rsid w:val="00155954"/>
    <w:rsid w:val="00367004"/>
    <w:rsid w:val="00AF2AD9"/>
    <w:rsid w:val="00AF4138"/>
    <w:rsid w:val="00C24AAA"/>
    <w:rsid w:val="00EE01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E01F2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10</TotalTime>
  <Pages>3</Pages>
  <Words>36</Words>
  <Characters>206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User</cp:lastModifiedBy>
  <cp:revision>4</cp:revision>
  <dcterms:created xsi:type="dcterms:W3CDTF">2023-10-02T09:41:00Z</dcterms:created>
  <dcterms:modified xsi:type="dcterms:W3CDTF">2023-10-10T07:22:00Z</dcterms:modified>
</cp:coreProperties>
</file>