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9F7" w:rsidRPr="008D5535" w:rsidRDefault="00AA59F7" w:rsidP="008D5535">
      <w:pPr>
        <w:spacing w:after="0"/>
        <w:rPr>
          <w:b/>
          <w:sz w:val="28"/>
          <w:szCs w:val="28"/>
        </w:rPr>
      </w:pPr>
      <w:r w:rsidRPr="008D5535">
        <w:rPr>
          <w:b/>
          <w:sz w:val="28"/>
          <w:szCs w:val="28"/>
        </w:rPr>
        <w:t xml:space="preserve">                                                           Фотоотчёт</w:t>
      </w:r>
    </w:p>
    <w:p w:rsidR="00AA59F7" w:rsidRDefault="00AA59F7" w:rsidP="008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ЗОЖ- спортивный летний досуг</w:t>
      </w:r>
    </w:p>
    <w:p w:rsidR="00AA59F7" w:rsidRDefault="00AA59F7" w:rsidP="008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«На летней полянке»</w:t>
      </w:r>
    </w:p>
    <w:p w:rsidR="00AA59F7" w:rsidRDefault="00AA59F7" w:rsidP="008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05.08.2022 г.</w:t>
      </w:r>
    </w:p>
    <w:p w:rsidR="00AA59F7" w:rsidRDefault="00AA59F7" w:rsidP="000E659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Группа детей раннего развития , корпус №2</w:t>
      </w:r>
    </w:p>
    <w:p w:rsidR="00AA59F7" w:rsidRDefault="00AA59F7" w:rsidP="008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Воспитатели: Колычева Е.Л.</w:t>
      </w:r>
    </w:p>
    <w:p w:rsidR="00AA59F7" w:rsidRDefault="00AA59F7" w:rsidP="008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Петухова Е.А.</w:t>
      </w:r>
    </w:p>
    <w:p w:rsidR="00AA59F7" w:rsidRDefault="00AA59F7" w:rsidP="008D5535">
      <w:pPr>
        <w:spacing w:after="0"/>
        <w:rPr>
          <w:sz w:val="28"/>
          <w:szCs w:val="28"/>
        </w:rPr>
      </w:pPr>
      <w:r w:rsidRPr="008D553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Формирование у детей интереса и ценностного отношения к подвижным играм.</w:t>
      </w:r>
    </w:p>
    <w:p w:rsidR="00AA59F7" w:rsidRPr="008D5535" w:rsidRDefault="00AA59F7" w:rsidP="008D5535">
      <w:pPr>
        <w:spacing w:after="0"/>
        <w:rPr>
          <w:b/>
          <w:sz w:val="28"/>
          <w:szCs w:val="28"/>
        </w:rPr>
      </w:pPr>
      <w:r w:rsidRPr="008D5535">
        <w:rPr>
          <w:b/>
          <w:sz w:val="28"/>
          <w:szCs w:val="28"/>
        </w:rPr>
        <w:t>Задачи:</w:t>
      </w:r>
    </w:p>
    <w:p w:rsidR="00AA59F7" w:rsidRDefault="00AA59F7" w:rsidP="008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>- Доставить детям чувство радости.</w:t>
      </w:r>
    </w:p>
    <w:p w:rsidR="00AA59F7" w:rsidRDefault="00AA59F7" w:rsidP="008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>- Обогащать двигательный и эмоциональный опыт детей, развивать двигательные умения.</w:t>
      </w:r>
    </w:p>
    <w:p w:rsidR="00AA59F7" w:rsidRDefault="00AA59F7" w:rsidP="008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Способствовать развитию у детей двигательной самостоятельности, творческого самовыражения.</w:t>
      </w:r>
    </w:p>
    <w:p w:rsidR="00AA59F7" w:rsidRDefault="00AA59F7" w:rsidP="008D5535">
      <w:pPr>
        <w:spacing w:after="0"/>
        <w:rPr>
          <w:sz w:val="28"/>
          <w:szCs w:val="28"/>
        </w:rPr>
      </w:pPr>
      <w:r>
        <w:rPr>
          <w:sz w:val="28"/>
          <w:szCs w:val="28"/>
        </w:rPr>
        <w:t>- Формировать у детей интерес и потребность в совместных подвижных играх.</w:t>
      </w:r>
    </w:p>
    <w:p w:rsidR="00AA59F7" w:rsidRPr="00D63CA9" w:rsidRDefault="00AA59F7" w:rsidP="00AD2447">
      <w:pPr>
        <w:rPr>
          <w:sz w:val="28"/>
          <w:szCs w:val="28"/>
        </w:rPr>
      </w:pPr>
    </w:p>
    <w:p w:rsidR="00AA59F7" w:rsidRDefault="00AA59F7">
      <w:pPr>
        <w:rPr>
          <w:sz w:val="28"/>
          <w:szCs w:val="28"/>
        </w:rPr>
      </w:pPr>
      <w:r w:rsidRPr="002F118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38.75pt;height:159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">
            <v:imagedata r:id="rId4" o:title="" cropleft="-4013f" cropright="-4326f"/>
            <o:lock v:ext="edit" aspectratio="f"/>
          </v:shape>
        </w:pict>
      </w:r>
      <w:r w:rsidRPr="002F118B">
        <w:rPr>
          <w:noProof/>
          <w:lang w:eastAsia="ru-RU"/>
        </w:rPr>
        <w:pict>
          <v:shape id="Рисунок 3" o:spid="_x0000_i1026" type="#_x0000_t75" style="width:138.75pt;height:159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">
            <v:imagedata r:id="rId5" o:title="" cropleft="-4013f" cropright="-4326f"/>
            <o:lock v:ext="edit" aspectratio="f"/>
          </v:shape>
        </w:pict>
      </w:r>
      <w:r w:rsidRPr="002F118B">
        <w:rPr>
          <w:noProof/>
          <w:lang w:eastAsia="ru-RU"/>
        </w:rPr>
        <w:pict>
          <v:shape id="Рисунок 4" o:spid="_x0000_i1027" type="#_x0000_t75" style="width:138.75pt;height:159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">
            <v:imagedata r:id="rId6" o:title="" cropleft="-4013f" cropright="-4326f"/>
            <o:lock v:ext="edit" aspectratio="f"/>
          </v:shape>
        </w:pict>
      </w:r>
    </w:p>
    <w:p w:rsidR="00AA59F7" w:rsidRDefault="00AA59F7" w:rsidP="007E4A7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Солнце встало на заре,</w:t>
      </w:r>
    </w:p>
    <w:p w:rsidR="00AA59F7" w:rsidRDefault="00AA59F7" w:rsidP="007E4A7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Побежало по траве,</w:t>
      </w:r>
    </w:p>
    <w:p w:rsidR="00AA59F7" w:rsidRDefault="00AA59F7" w:rsidP="007E4A7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Мы за солнышком идём,</w:t>
      </w:r>
    </w:p>
    <w:p w:rsidR="00AA59F7" w:rsidRDefault="00AA59F7" w:rsidP="007E4A7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На полянку мы придём!</w:t>
      </w:r>
    </w:p>
    <w:p w:rsidR="00AA59F7" w:rsidRDefault="00AA59F7" w:rsidP="007E4A72">
      <w:pPr>
        <w:jc w:val="center"/>
        <w:rPr>
          <w:sz w:val="28"/>
          <w:szCs w:val="28"/>
        </w:rPr>
      </w:pPr>
      <w:r w:rsidRPr="002F118B">
        <w:rPr>
          <w:noProof/>
          <w:lang w:eastAsia="ru-RU"/>
        </w:rPr>
        <w:pict>
          <v:shape id="Рисунок 11" o:spid="_x0000_i1028" type="#_x0000_t75" style="width:160.5pt;height:123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">
            <v:imagedata r:id="rId7" o:title=""/>
            <o:lock v:ext="edit" aspectratio="f"/>
          </v:shape>
        </w:pict>
      </w:r>
      <w:r w:rsidRPr="002F118B">
        <w:rPr>
          <w:noProof/>
          <w:lang w:eastAsia="ru-RU"/>
        </w:rPr>
        <w:pict>
          <v:shape id="Рисунок 12" o:spid="_x0000_i1029" type="#_x0000_t75" style="width:160.5pt;height:123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">
            <v:imagedata r:id="rId8" o:title=""/>
            <o:lock v:ext="edit" aspectratio="f"/>
          </v:shape>
        </w:pict>
      </w:r>
    </w:p>
    <w:p w:rsidR="00AA59F7" w:rsidRDefault="00AA59F7" w:rsidP="007E4A7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Мы шагаем, мы шагаем,</w:t>
      </w:r>
    </w:p>
    <w:p w:rsidR="00AA59F7" w:rsidRDefault="00AA59F7" w:rsidP="007E4A7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Прямо по дорожке,</w:t>
      </w:r>
    </w:p>
    <w:p w:rsidR="00AA59F7" w:rsidRDefault="00AA59F7" w:rsidP="007E4A7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Хорошенько поднимаем</w:t>
      </w:r>
    </w:p>
    <w:p w:rsidR="00AA59F7" w:rsidRDefault="00AA59F7" w:rsidP="007E4A7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Выше наши ножки!</w:t>
      </w:r>
    </w:p>
    <w:p w:rsidR="00AA59F7" w:rsidRDefault="00AA59F7" w:rsidP="007E4A72">
      <w:pPr>
        <w:jc w:val="center"/>
        <w:rPr>
          <w:sz w:val="28"/>
          <w:szCs w:val="28"/>
        </w:rPr>
      </w:pPr>
      <w:r w:rsidRPr="002F118B">
        <w:rPr>
          <w:noProof/>
          <w:lang w:eastAsia="ru-RU"/>
        </w:rPr>
        <w:pict>
          <v:shape id="Рисунок 6" o:spid="_x0000_i1030" type="#_x0000_t75" style="width:138.75pt;height:159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">
            <v:imagedata r:id="rId9" o:title="" cropleft="-4013f" cropright="-4326f"/>
            <o:lock v:ext="edit" aspectratio="f"/>
          </v:shape>
        </w:pict>
      </w:r>
    </w:p>
    <w:p w:rsidR="00AA59F7" w:rsidRDefault="00AA59F7" w:rsidP="007E4A72">
      <w:pPr>
        <w:jc w:val="center"/>
        <w:rPr>
          <w:noProof/>
          <w:lang w:eastAsia="ru-RU"/>
        </w:rPr>
      </w:pPr>
      <w:r>
        <w:rPr>
          <w:sz w:val="28"/>
          <w:szCs w:val="28"/>
        </w:rPr>
        <w:t>Подвижная игра «Собери шарики»</w:t>
      </w:r>
      <w:r w:rsidRPr="006C286B">
        <w:rPr>
          <w:noProof/>
          <w:lang w:eastAsia="ru-RU"/>
        </w:rPr>
        <w:t xml:space="preserve"> </w:t>
      </w:r>
    </w:p>
    <w:p w:rsidR="00AA59F7" w:rsidRDefault="00AA59F7" w:rsidP="007E4A72">
      <w:pPr>
        <w:jc w:val="center"/>
        <w:rPr>
          <w:sz w:val="28"/>
          <w:szCs w:val="28"/>
        </w:rPr>
      </w:pPr>
      <w:r w:rsidRPr="002F118B">
        <w:rPr>
          <w:noProof/>
          <w:lang w:eastAsia="ru-RU"/>
        </w:rPr>
        <w:pict>
          <v:shape id="Рисунок 5" o:spid="_x0000_i1031" type="#_x0000_t75" style="width:160.5pt;height:123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">
            <v:imagedata r:id="rId10" o:title=""/>
            <o:lock v:ext="edit" aspectratio="f"/>
          </v:shape>
        </w:pict>
      </w:r>
      <w:r w:rsidRPr="002F118B">
        <w:rPr>
          <w:noProof/>
          <w:lang w:eastAsia="ru-RU"/>
        </w:rPr>
        <w:pict>
          <v:shape id="Рисунок 7" o:spid="_x0000_i1032" type="#_x0000_t75" style="width:160.5pt;height:123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">
            <v:imagedata r:id="rId11" o:title=""/>
            <o:lock v:ext="edit" aspectratio="f"/>
          </v:shape>
        </w:pict>
      </w:r>
    </w:p>
    <w:p w:rsidR="00AA59F7" w:rsidRDefault="00AA59F7" w:rsidP="007E4A72">
      <w:pPr>
        <w:jc w:val="center"/>
        <w:rPr>
          <w:noProof/>
          <w:lang w:eastAsia="ru-RU"/>
        </w:rPr>
      </w:pPr>
      <w:r>
        <w:rPr>
          <w:sz w:val="28"/>
          <w:szCs w:val="28"/>
        </w:rPr>
        <w:t xml:space="preserve">Подвижная игра «Пчёлки» </w:t>
      </w:r>
    </w:p>
    <w:p w:rsidR="00AA59F7" w:rsidRDefault="00AA59F7" w:rsidP="007E4A72">
      <w:pPr>
        <w:jc w:val="center"/>
        <w:rPr>
          <w:sz w:val="28"/>
          <w:szCs w:val="28"/>
        </w:rPr>
      </w:pPr>
      <w:r w:rsidRPr="002F118B">
        <w:rPr>
          <w:noProof/>
          <w:lang w:eastAsia="ru-RU"/>
        </w:rPr>
        <w:pict>
          <v:shape id="Рисунок 9" o:spid="_x0000_i1033" type="#_x0000_t75" style="width:138.75pt;height:159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">
            <v:imagedata r:id="rId12" o:title="" cropleft="-4013f" cropright="-4326f"/>
            <o:lock v:ext="edit" aspectratio="f"/>
          </v:shape>
        </w:pict>
      </w:r>
      <w:r w:rsidRPr="002F118B">
        <w:rPr>
          <w:noProof/>
          <w:lang w:eastAsia="ru-RU"/>
        </w:rPr>
        <w:pict>
          <v:shape id="Рисунок 10" o:spid="_x0000_i1034" type="#_x0000_t75" style="width:138.75pt;height:159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">
            <v:imagedata r:id="rId13" o:title="" cropleft="-4013f" cropright="-4326f"/>
            <o:lock v:ext="edit" aspectratio="f"/>
          </v:shape>
        </w:pict>
      </w:r>
    </w:p>
    <w:p w:rsidR="00AA59F7" w:rsidRDefault="00AA59F7" w:rsidP="007E4A72">
      <w:pPr>
        <w:jc w:val="center"/>
        <w:rPr>
          <w:noProof/>
          <w:lang w:eastAsia="ru-RU"/>
        </w:rPr>
      </w:pPr>
      <w:r>
        <w:rPr>
          <w:sz w:val="28"/>
          <w:szCs w:val="28"/>
        </w:rPr>
        <w:t xml:space="preserve">Игровое упражнение «Змейка» </w:t>
      </w:r>
    </w:p>
    <w:p w:rsidR="00AA59F7" w:rsidRDefault="00AA59F7" w:rsidP="007E4A72">
      <w:pPr>
        <w:jc w:val="center"/>
        <w:rPr>
          <w:sz w:val="28"/>
          <w:szCs w:val="28"/>
        </w:rPr>
      </w:pPr>
      <w:r w:rsidRPr="002F118B">
        <w:rPr>
          <w:noProof/>
          <w:lang w:eastAsia="ru-RU"/>
        </w:rPr>
        <w:pict>
          <v:shape id="Рисунок 1" o:spid="_x0000_i1035" type="#_x0000_t75" style="width:161.25pt;height:206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">
            <v:imagedata r:id="rId14" o:title=""/>
            <o:lock v:ext="edit" aspectratio="f"/>
          </v:shape>
        </w:pict>
      </w:r>
      <w:r w:rsidRPr="002F118B">
        <w:rPr>
          <w:noProof/>
          <w:lang w:eastAsia="ru-RU"/>
        </w:rPr>
        <w:pict>
          <v:shape id="Рисунок 16" o:spid="_x0000_i1036" type="#_x0000_t75" style="width:161.25pt;height:206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">
            <v:imagedata r:id="rId15" o:title=""/>
            <o:lock v:ext="edit" aspectratio="f"/>
          </v:shape>
        </w:pict>
      </w:r>
      <w:r w:rsidRPr="002F118B">
        <w:rPr>
          <w:noProof/>
          <w:lang w:eastAsia="ru-RU"/>
        </w:rPr>
        <w:pict>
          <v:shape id="Рисунок 15" o:spid="_x0000_i1037" type="#_x0000_t75" style="width:161.25pt;height:206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">
            <v:imagedata r:id="rId16" o:title=""/>
            <o:lock v:ext="edit" aspectratio="f"/>
          </v:shape>
        </w:pict>
      </w:r>
    </w:p>
    <w:p w:rsidR="00AA59F7" w:rsidRDefault="00AA59F7" w:rsidP="007E4A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Игровое упражнение «Быстро соберём пирамидку» </w:t>
      </w:r>
    </w:p>
    <w:p w:rsidR="00AA59F7" w:rsidRPr="008D5535" w:rsidRDefault="00AA59F7" w:rsidP="007E4A72">
      <w:pPr>
        <w:jc w:val="center"/>
        <w:rPr>
          <w:sz w:val="28"/>
          <w:szCs w:val="28"/>
        </w:rPr>
      </w:pPr>
    </w:p>
    <w:p w:rsidR="00AA59F7" w:rsidRDefault="00AA59F7" w:rsidP="006C286B">
      <w:pPr>
        <w:jc w:val="center"/>
        <w:rPr>
          <w:sz w:val="28"/>
          <w:szCs w:val="28"/>
        </w:rPr>
      </w:pPr>
      <w:r w:rsidRPr="002F118B">
        <w:rPr>
          <w:noProof/>
          <w:lang w:eastAsia="ru-RU"/>
        </w:rPr>
        <w:pict>
          <v:shape id="Рисунок 8" o:spid="_x0000_i1038" type="#_x0000_t75" style="width:138.75pt;height:159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">
            <v:imagedata r:id="rId17" o:title="" cropleft="-4013f" cropright="-4326f"/>
            <o:lock v:ext="edit" aspectratio="f"/>
          </v:shape>
        </w:pict>
      </w:r>
      <w:r w:rsidRPr="002F118B">
        <w:rPr>
          <w:noProof/>
          <w:lang w:eastAsia="ru-RU"/>
        </w:rPr>
        <w:pict>
          <v:shape id="Рисунок 14" o:spid="_x0000_i1039" type="#_x0000_t75" style="width:160.5pt;height:123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">
            <v:imagedata r:id="rId18" o:title=""/>
            <o:lock v:ext="edit" aspectratio="f"/>
          </v:shape>
        </w:pict>
      </w:r>
    </w:p>
    <w:p w:rsidR="00AA59F7" w:rsidRPr="006C286B" w:rsidRDefault="00AA59F7" w:rsidP="006C286B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Подвижная игра «Солнышко и дождик»</w:t>
      </w:r>
      <w:bookmarkStart w:id="0" w:name="_GoBack"/>
      <w:bookmarkEnd w:id="0"/>
    </w:p>
    <w:sectPr w:rsidR="00AA59F7" w:rsidRPr="006C286B" w:rsidSect="006E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189E"/>
    <w:rsid w:val="000E659C"/>
    <w:rsid w:val="002F118B"/>
    <w:rsid w:val="0041709B"/>
    <w:rsid w:val="004D189E"/>
    <w:rsid w:val="0051132E"/>
    <w:rsid w:val="005829DE"/>
    <w:rsid w:val="00666B4D"/>
    <w:rsid w:val="006C286B"/>
    <w:rsid w:val="006E02D9"/>
    <w:rsid w:val="00734254"/>
    <w:rsid w:val="007E4A72"/>
    <w:rsid w:val="008D5535"/>
    <w:rsid w:val="00AA59F7"/>
    <w:rsid w:val="00AD2447"/>
    <w:rsid w:val="00CF4822"/>
    <w:rsid w:val="00D63CA9"/>
    <w:rsid w:val="00DE4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2D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C2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2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3</Pages>
  <Words>184</Words>
  <Characters>1055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User</cp:lastModifiedBy>
  <cp:revision>4</cp:revision>
  <cp:lastPrinted>2022-08-06T18:54:00Z</cp:lastPrinted>
  <dcterms:created xsi:type="dcterms:W3CDTF">2022-08-06T17:49:00Z</dcterms:created>
  <dcterms:modified xsi:type="dcterms:W3CDTF">2022-08-26T06:20:00Z</dcterms:modified>
</cp:coreProperties>
</file>