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9F7" w:rsidRPr="008D5535" w:rsidRDefault="00AA59F7" w:rsidP="008D5535">
      <w:pPr>
        <w:spacing w:after="0"/>
        <w:rPr>
          <w:b/>
          <w:sz w:val="28"/>
          <w:szCs w:val="28"/>
        </w:rPr>
      </w:pPr>
      <w:r w:rsidRPr="008D5535">
        <w:rPr>
          <w:b/>
          <w:sz w:val="28"/>
          <w:szCs w:val="28"/>
        </w:rPr>
        <w:t xml:space="preserve">                                                           Фотоотчёт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ЗОЖ- спортивный летний досуг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«На летней полянке»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05.08.2022 г.</w:t>
      </w:r>
    </w:p>
    <w:p w:rsidR="00AA59F7" w:rsidRDefault="00AA59F7" w:rsidP="000E659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Группа детей раннего развития , корпус №2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Воспитатели: Колычева Е.Л.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Петухова Е.А.</w:t>
      </w:r>
    </w:p>
    <w:p w:rsidR="00AA59F7" w:rsidRDefault="00AA59F7" w:rsidP="008D5535">
      <w:pPr>
        <w:spacing w:after="0"/>
        <w:rPr>
          <w:sz w:val="28"/>
          <w:szCs w:val="28"/>
        </w:rPr>
      </w:pPr>
      <w:r w:rsidRPr="008D553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у детей интереса и ценностного отношения к подвижным играм.</w:t>
      </w:r>
    </w:p>
    <w:p w:rsidR="00AA59F7" w:rsidRPr="008D5535" w:rsidRDefault="00AA59F7" w:rsidP="008D5535">
      <w:pPr>
        <w:spacing w:after="0"/>
        <w:rPr>
          <w:b/>
          <w:sz w:val="28"/>
          <w:szCs w:val="28"/>
        </w:rPr>
      </w:pPr>
      <w:r w:rsidRPr="008D5535">
        <w:rPr>
          <w:b/>
          <w:sz w:val="28"/>
          <w:szCs w:val="28"/>
        </w:rPr>
        <w:t>Задачи: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Доставить детям чувство радости.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Обогащать двигательный и эмоциональный опыт детей, развивать двигательные умения.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Способствовать развитию у детей двигательной самостоятельности, творческого самовыражения.</w:t>
      </w:r>
    </w:p>
    <w:p w:rsidR="00AA59F7" w:rsidRDefault="00AA59F7" w:rsidP="008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- Формировать у детей интерес и потребность в совместных подвижных играх.</w:t>
      </w:r>
    </w:p>
    <w:p w:rsidR="00AA59F7" w:rsidRPr="00D63CA9" w:rsidRDefault="00AA59F7" w:rsidP="00AD2447">
      <w:pPr>
        <w:rPr>
          <w:sz w:val="28"/>
          <w:szCs w:val="28"/>
        </w:rPr>
      </w:pPr>
    </w:p>
    <w:p w:rsidR="00AA59F7" w:rsidRDefault="00AA59F7">
      <w:pPr>
        <w:rPr>
          <w:sz w:val="28"/>
          <w:szCs w:val="28"/>
        </w:rPr>
      </w:pPr>
      <w:r w:rsidRPr="002F118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38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">
            <v:imagedata r:id="rId4" o:title="" cropleft="-4013f" cropright="-4326f"/>
            <o:lock v:ext="edit" aspectratio="f"/>
          </v:shape>
        </w:pict>
      </w:r>
      <w:r w:rsidRPr="002F118B">
        <w:rPr>
          <w:noProof/>
          <w:lang w:eastAsia="ru-RU"/>
        </w:rPr>
        <w:pict>
          <v:shape id="Рисунок 3" o:spid="_x0000_i1026" type="#_x0000_t75" style="width:138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">
            <v:imagedata r:id="rId5" o:title="" cropleft="-4013f" cropright="-4326f"/>
            <o:lock v:ext="edit" aspectratio="f"/>
          </v:shape>
        </w:pict>
      </w:r>
      <w:r w:rsidRPr="002F118B">
        <w:rPr>
          <w:noProof/>
          <w:lang w:eastAsia="ru-RU"/>
        </w:rPr>
        <w:pict>
          <v:shape id="Рисунок 4" o:spid="_x0000_i1027" type="#_x0000_t75" style="width:138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">
            <v:imagedata r:id="rId6" o:title="" cropleft="-4013f" cropright="-4326f"/>
            <o:lock v:ext="edit" aspectratio="f"/>
          </v:shape>
        </w:pict>
      </w:r>
    </w:p>
    <w:p w:rsidR="00AA59F7" w:rsidRDefault="00AA59F7" w:rsidP="007E4A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Солнце встало на заре,</w:t>
      </w:r>
    </w:p>
    <w:p w:rsidR="00AA59F7" w:rsidRDefault="00AA59F7" w:rsidP="007E4A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Побежало по траве,</w:t>
      </w:r>
    </w:p>
    <w:p w:rsidR="00AA59F7" w:rsidRDefault="00AA59F7" w:rsidP="007E4A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за солнышком идём,</w:t>
      </w:r>
    </w:p>
    <w:p w:rsidR="00AA59F7" w:rsidRDefault="00AA59F7" w:rsidP="007E4A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На полянку мы придём!</w:t>
      </w:r>
    </w:p>
    <w:p w:rsidR="00AA59F7" w:rsidRDefault="00AA59F7" w:rsidP="007E4A72">
      <w:pPr>
        <w:jc w:val="center"/>
        <w:rPr>
          <w:sz w:val="28"/>
          <w:szCs w:val="28"/>
        </w:rPr>
      </w:pPr>
      <w:r w:rsidRPr="002F118B">
        <w:rPr>
          <w:noProof/>
          <w:lang w:eastAsia="ru-RU"/>
        </w:rPr>
        <w:pict>
          <v:shape id="Рисунок 11" o:spid="_x0000_i1028" type="#_x0000_t75" style="width:160.5pt;height:12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">
            <v:imagedata r:id="rId7" o:title=""/>
            <o:lock v:ext="edit" aspectratio="f"/>
          </v:shape>
        </w:pict>
      </w:r>
      <w:r w:rsidRPr="002F118B">
        <w:rPr>
          <w:noProof/>
          <w:lang w:eastAsia="ru-RU"/>
        </w:rPr>
        <w:pict>
          <v:shape id="Рисунок 12" o:spid="_x0000_i1029" type="#_x0000_t75" style="width:160.5pt;height:12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">
            <v:imagedata r:id="rId8" o:title=""/>
            <o:lock v:ext="edit" aspectratio="f"/>
          </v:shape>
        </w:pict>
      </w:r>
    </w:p>
    <w:p w:rsidR="00AA59F7" w:rsidRDefault="00AA59F7" w:rsidP="007E4A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шагаем, мы шагаем,</w:t>
      </w:r>
    </w:p>
    <w:p w:rsidR="00AA59F7" w:rsidRDefault="00AA59F7" w:rsidP="007E4A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Прямо по дорожке,</w:t>
      </w:r>
    </w:p>
    <w:p w:rsidR="00AA59F7" w:rsidRDefault="00AA59F7" w:rsidP="007E4A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Хорошенько поднимаем</w:t>
      </w:r>
    </w:p>
    <w:p w:rsidR="00AA59F7" w:rsidRDefault="00AA59F7" w:rsidP="007E4A72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Выше наши ножки!</w:t>
      </w:r>
    </w:p>
    <w:p w:rsidR="00AA59F7" w:rsidRDefault="00AA59F7" w:rsidP="007E4A72">
      <w:pPr>
        <w:jc w:val="center"/>
        <w:rPr>
          <w:sz w:val="28"/>
          <w:szCs w:val="28"/>
        </w:rPr>
      </w:pPr>
      <w:r w:rsidRPr="002F118B">
        <w:rPr>
          <w:noProof/>
          <w:lang w:eastAsia="ru-RU"/>
        </w:rPr>
        <w:pict>
          <v:shape id="Рисунок 6" o:spid="_x0000_i1030" type="#_x0000_t75" style="width:138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">
            <v:imagedata r:id="rId9" o:title="" cropleft="-4013f" cropright="-4326f"/>
            <o:lock v:ext="edit" aspectratio="f"/>
          </v:shape>
        </w:pict>
      </w:r>
    </w:p>
    <w:p w:rsidR="00AA59F7" w:rsidRDefault="00AA59F7" w:rsidP="007E4A72">
      <w:pPr>
        <w:jc w:val="center"/>
        <w:rPr>
          <w:noProof/>
          <w:lang w:eastAsia="ru-RU"/>
        </w:rPr>
      </w:pPr>
      <w:r>
        <w:rPr>
          <w:sz w:val="28"/>
          <w:szCs w:val="28"/>
        </w:rPr>
        <w:t>Подвижная игра «Собери шарики»</w:t>
      </w:r>
      <w:r w:rsidRPr="006C286B">
        <w:rPr>
          <w:noProof/>
          <w:lang w:eastAsia="ru-RU"/>
        </w:rPr>
        <w:t xml:space="preserve"> </w:t>
      </w:r>
    </w:p>
    <w:p w:rsidR="00AA59F7" w:rsidRDefault="00AA59F7" w:rsidP="007E4A72">
      <w:pPr>
        <w:jc w:val="center"/>
        <w:rPr>
          <w:sz w:val="28"/>
          <w:szCs w:val="28"/>
        </w:rPr>
      </w:pPr>
      <w:r w:rsidRPr="002F118B">
        <w:rPr>
          <w:noProof/>
          <w:lang w:eastAsia="ru-RU"/>
        </w:rPr>
        <w:pict>
          <v:shape id="Рисунок 5" o:spid="_x0000_i1031" type="#_x0000_t75" style="width:160.5pt;height:12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">
            <v:imagedata r:id="rId10" o:title=""/>
            <o:lock v:ext="edit" aspectratio="f"/>
          </v:shape>
        </w:pict>
      </w:r>
      <w:r w:rsidRPr="002F118B">
        <w:rPr>
          <w:noProof/>
          <w:lang w:eastAsia="ru-RU"/>
        </w:rPr>
        <w:pict>
          <v:shape id="Рисунок 7" o:spid="_x0000_i1032" type="#_x0000_t75" style="width:160.5pt;height:12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">
            <v:imagedata r:id="rId11" o:title=""/>
            <o:lock v:ext="edit" aspectratio="f"/>
          </v:shape>
        </w:pict>
      </w:r>
    </w:p>
    <w:p w:rsidR="00AA59F7" w:rsidRDefault="00AA59F7" w:rsidP="007E4A72">
      <w:pPr>
        <w:jc w:val="center"/>
        <w:rPr>
          <w:noProof/>
          <w:lang w:eastAsia="ru-RU"/>
        </w:rPr>
      </w:pPr>
      <w:r>
        <w:rPr>
          <w:sz w:val="28"/>
          <w:szCs w:val="28"/>
        </w:rPr>
        <w:t xml:space="preserve">Подвижная игра «Пчёлки» </w:t>
      </w:r>
    </w:p>
    <w:p w:rsidR="00AA59F7" w:rsidRDefault="00AA59F7" w:rsidP="007E4A72">
      <w:pPr>
        <w:jc w:val="center"/>
        <w:rPr>
          <w:sz w:val="28"/>
          <w:szCs w:val="28"/>
        </w:rPr>
      </w:pPr>
      <w:r w:rsidRPr="002F118B">
        <w:rPr>
          <w:noProof/>
          <w:lang w:eastAsia="ru-RU"/>
        </w:rPr>
        <w:pict>
          <v:shape id="Рисунок 9" o:spid="_x0000_i1033" type="#_x0000_t75" style="width:138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">
            <v:imagedata r:id="rId12" o:title="" cropleft="-4013f" cropright="-4326f"/>
            <o:lock v:ext="edit" aspectratio="f"/>
          </v:shape>
        </w:pict>
      </w:r>
      <w:r w:rsidRPr="002F118B">
        <w:rPr>
          <w:noProof/>
          <w:lang w:eastAsia="ru-RU"/>
        </w:rPr>
        <w:pict>
          <v:shape id="Рисунок 10" o:spid="_x0000_i1034" type="#_x0000_t75" style="width:138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">
            <v:imagedata r:id="rId13" o:title="" cropleft="-4013f" cropright="-4326f"/>
            <o:lock v:ext="edit" aspectratio="f"/>
          </v:shape>
        </w:pict>
      </w:r>
    </w:p>
    <w:p w:rsidR="00AA59F7" w:rsidRDefault="00AA59F7" w:rsidP="007E4A72">
      <w:pPr>
        <w:jc w:val="center"/>
        <w:rPr>
          <w:noProof/>
          <w:lang w:eastAsia="ru-RU"/>
        </w:rPr>
      </w:pPr>
      <w:r>
        <w:rPr>
          <w:sz w:val="28"/>
          <w:szCs w:val="28"/>
        </w:rPr>
        <w:t xml:space="preserve">Игровое упражнение «Змейка» </w:t>
      </w:r>
    </w:p>
    <w:p w:rsidR="00AA59F7" w:rsidRDefault="00AA59F7" w:rsidP="007E4A72">
      <w:pPr>
        <w:jc w:val="center"/>
        <w:rPr>
          <w:sz w:val="28"/>
          <w:szCs w:val="28"/>
        </w:rPr>
      </w:pPr>
      <w:r w:rsidRPr="002F118B">
        <w:rPr>
          <w:noProof/>
          <w:lang w:eastAsia="ru-RU"/>
        </w:rPr>
        <w:pict>
          <v:shape id="Рисунок 1" o:spid="_x0000_i1035" type="#_x0000_t75" style="width:161.25pt;height:20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">
            <v:imagedata r:id="rId14" o:title=""/>
            <o:lock v:ext="edit" aspectratio="f"/>
          </v:shape>
        </w:pict>
      </w:r>
      <w:r w:rsidRPr="002F118B">
        <w:rPr>
          <w:noProof/>
          <w:lang w:eastAsia="ru-RU"/>
        </w:rPr>
        <w:pict>
          <v:shape id="Рисунок 16" o:spid="_x0000_i1036" type="#_x0000_t75" style="width:161.25pt;height:20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">
            <v:imagedata r:id="rId15" o:title=""/>
            <o:lock v:ext="edit" aspectratio="f"/>
          </v:shape>
        </w:pict>
      </w:r>
      <w:r w:rsidRPr="002F118B">
        <w:rPr>
          <w:noProof/>
          <w:lang w:eastAsia="ru-RU"/>
        </w:rPr>
        <w:pict>
          <v:shape id="Рисунок 15" o:spid="_x0000_i1037" type="#_x0000_t75" style="width:161.25pt;height:20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">
            <v:imagedata r:id="rId16" o:title=""/>
            <o:lock v:ext="edit" aspectratio="f"/>
          </v:shape>
        </w:pict>
      </w:r>
    </w:p>
    <w:p w:rsidR="00AA59F7" w:rsidRDefault="00AA59F7" w:rsidP="007E4A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Игровое упражнение «Быстро соберём пирамидку» </w:t>
      </w:r>
    </w:p>
    <w:p w:rsidR="00AA59F7" w:rsidRPr="008D5535" w:rsidRDefault="00AA59F7" w:rsidP="007E4A72">
      <w:pPr>
        <w:jc w:val="center"/>
        <w:rPr>
          <w:sz w:val="28"/>
          <w:szCs w:val="28"/>
        </w:rPr>
      </w:pPr>
    </w:p>
    <w:p w:rsidR="00AA59F7" w:rsidRDefault="00AA59F7" w:rsidP="006C286B">
      <w:pPr>
        <w:jc w:val="center"/>
        <w:rPr>
          <w:sz w:val="28"/>
          <w:szCs w:val="28"/>
        </w:rPr>
      </w:pPr>
      <w:r w:rsidRPr="002F118B">
        <w:rPr>
          <w:noProof/>
          <w:lang w:eastAsia="ru-RU"/>
        </w:rPr>
        <w:pict>
          <v:shape id="Рисунок 8" o:spid="_x0000_i1038" type="#_x0000_t75" style="width:138.75pt;height:15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">
            <v:imagedata r:id="rId17" o:title="" cropleft="-4013f" cropright="-4326f"/>
            <o:lock v:ext="edit" aspectratio="f"/>
          </v:shape>
        </w:pict>
      </w:r>
      <w:r w:rsidRPr="002F118B">
        <w:rPr>
          <w:noProof/>
          <w:lang w:eastAsia="ru-RU"/>
        </w:rPr>
        <w:pict>
          <v:shape id="Рисунок 14" o:spid="_x0000_i1039" type="#_x0000_t75" style="width:160.5pt;height:12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">
            <v:imagedata r:id="rId18" o:title=""/>
            <o:lock v:ext="edit" aspectratio="f"/>
          </v:shape>
        </w:pict>
      </w:r>
    </w:p>
    <w:p w:rsidR="00AA59F7" w:rsidRPr="006C286B" w:rsidRDefault="00AA59F7" w:rsidP="006C286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Подвижная игра «Солнышко и дождик»</w:t>
      </w:r>
      <w:bookmarkStart w:id="0" w:name="_GoBack"/>
      <w:bookmarkEnd w:id="0"/>
    </w:p>
    <w:sectPr w:rsidR="00AA59F7" w:rsidRPr="006C286B" w:rsidSect="006E0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189E"/>
    <w:rsid w:val="000E659C"/>
    <w:rsid w:val="002F118B"/>
    <w:rsid w:val="0041709B"/>
    <w:rsid w:val="004D189E"/>
    <w:rsid w:val="0051132E"/>
    <w:rsid w:val="005829DE"/>
    <w:rsid w:val="00666B4D"/>
    <w:rsid w:val="006C286B"/>
    <w:rsid w:val="006E02D9"/>
    <w:rsid w:val="00734254"/>
    <w:rsid w:val="007E4A72"/>
    <w:rsid w:val="008D5535"/>
    <w:rsid w:val="00AA59F7"/>
    <w:rsid w:val="00AD2447"/>
    <w:rsid w:val="00CF4822"/>
    <w:rsid w:val="00D63CA9"/>
    <w:rsid w:val="00DE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2D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C2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2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3</Pages>
  <Words>184</Words>
  <Characters>1055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User</cp:lastModifiedBy>
  <cp:revision>4</cp:revision>
  <cp:lastPrinted>2022-08-06T18:54:00Z</cp:lastPrinted>
  <dcterms:created xsi:type="dcterms:W3CDTF">2022-08-06T17:49:00Z</dcterms:created>
  <dcterms:modified xsi:type="dcterms:W3CDTF">2022-08-26T06:20:00Z</dcterms:modified>
</cp:coreProperties>
</file>